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59B7B" w14:textId="77777777" w:rsidR="0059772D" w:rsidRDefault="0059772D" w:rsidP="00597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ALDE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fl.1451)</w:t>
      </w:r>
    </w:p>
    <w:p w14:paraId="7C3AB305" w14:textId="3C362843" w:rsidR="0059772D" w:rsidRDefault="0059772D" w:rsidP="00597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</w:t>
      </w:r>
      <w:r>
        <w:rPr>
          <w:rFonts w:ascii="Times New Roman" w:hAnsi="Times New Roman" w:cs="Times New Roman"/>
          <w:sz w:val="24"/>
          <w:szCs w:val="24"/>
        </w:rPr>
        <w:t xml:space="preserve"> Shearman.</w:t>
      </w:r>
    </w:p>
    <w:p w14:paraId="72F2B209" w14:textId="77777777" w:rsidR="0059772D" w:rsidRDefault="0059772D" w:rsidP="005977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A500C6" w14:textId="77777777" w:rsidR="0059772D" w:rsidRDefault="0059772D" w:rsidP="005977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1B8F5C" w14:textId="77777777" w:rsidR="0059772D" w:rsidRDefault="0059772D" w:rsidP="00597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Feb.1451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at a meeting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Hall about the cleaning of the city ditches.</w:t>
      </w:r>
    </w:p>
    <w:p w14:paraId="585797AF" w14:textId="77777777" w:rsidR="0059772D" w:rsidRDefault="0059772D" w:rsidP="00597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(“Coventry </w:t>
      </w:r>
      <w:proofErr w:type="spellStart"/>
      <w:r>
        <w:rPr>
          <w:rFonts w:ascii="Times New Roman" w:hAnsi="Times New Roman" w:cs="Times New Roman"/>
          <w:sz w:val="24"/>
          <w:szCs w:val="24"/>
        </w:rPr>
        <w:t>Leet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Book” p.256)</w:t>
      </w:r>
    </w:p>
    <w:p w14:paraId="3362F78E" w14:textId="77777777" w:rsidR="0059772D" w:rsidRDefault="0059772D" w:rsidP="005977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BFDA66" w14:textId="77777777" w:rsidR="0059772D" w:rsidRDefault="0059772D" w:rsidP="005977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2A76C3" w14:textId="77777777" w:rsidR="0059772D" w:rsidRPr="004F290A" w:rsidRDefault="0059772D" w:rsidP="00597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2021</w:t>
      </w:r>
    </w:p>
    <w:p w14:paraId="068B07AA" w14:textId="2D1AEC7C" w:rsidR="00BA00AB" w:rsidRPr="0059772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977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E39E5" w14:textId="77777777" w:rsidR="0059772D" w:rsidRDefault="0059772D" w:rsidP="009139A6">
      <w:r>
        <w:separator/>
      </w:r>
    </w:p>
  </w:endnote>
  <w:endnote w:type="continuationSeparator" w:id="0">
    <w:p w14:paraId="62AFA3FD" w14:textId="77777777" w:rsidR="0059772D" w:rsidRDefault="005977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283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B884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BB3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1C6B2" w14:textId="77777777" w:rsidR="0059772D" w:rsidRDefault="0059772D" w:rsidP="009139A6">
      <w:r>
        <w:separator/>
      </w:r>
    </w:p>
  </w:footnote>
  <w:footnote w:type="continuationSeparator" w:id="0">
    <w:p w14:paraId="683C54E1" w14:textId="77777777" w:rsidR="0059772D" w:rsidRDefault="005977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DEB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FC1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567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72D"/>
    <w:rsid w:val="000666E0"/>
    <w:rsid w:val="002510B7"/>
    <w:rsid w:val="0059772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3E67B"/>
  <w15:chartTrackingRefBased/>
  <w15:docId w15:val="{56FA883E-6F58-440C-A581-40D70AC8A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2021-04-29T10:16:00Z</dcterms:created>
  <dcterms:modified xsi:type="dcterms:W3CDTF">2021-04-29T10:16:00Z</dcterms:modified>
</cp:coreProperties>
</file>