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5C736" w14:textId="0F38FD0B" w:rsid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William ALDBURGH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fl.1465-6)</w:t>
      </w:r>
    </w:p>
    <w:p w14:paraId="18505761" w14:textId="1777395C" w:rsid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London.</w:t>
      </w:r>
    </w:p>
    <w:p w14:paraId="53E03F4F" w14:textId="5CE99F13" w:rsid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98892E4" w14:textId="5777F963" w:rsid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0A72C86" w14:textId="0AA34D82" w:rsid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1465-6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leased two tenements in Watling Street from the Cutlers.</w:t>
      </w:r>
    </w:p>
    <w:p w14:paraId="669728A4" w14:textId="5F6C2DE8" w:rsidR="00FE18F9" w:rsidRDefault="00FE18F9" w:rsidP="00FE18F9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published by the Cutlers’ Company 1916 p.1</w:t>
      </w:r>
      <w:r>
        <w:rPr>
          <w:rFonts w:ascii="Times New Roman" w:eastAsia="Times New Roman" w:hAnsi="Times New Roman" w:cs="Times New Roman"/>
          <w:sz w:val="24"/>
          <w:szCs w:val="24"/>
        </w:rPr>
        <w:t>66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FFEFCC2" w14:textId="77777777" w:rsid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4338EDF" w14:textId="77777777" w:rsid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8FCC62C" w14:textId="77777777" w:rsid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July 2022</w:t>
      </w:r>
    </w:p>
    <w:p w14:paraId="35E135F1" w14:textId="244B5290" w:rsidR="00FE18F9" w:rsidRPr="00FE18F9" w:rsidRDefault="00FE18F9" w:rsidP="00FE18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D58F7E8" w14:textId="6CB25892" w:rsidR="00FE18F9" w:rsidRPr="00FE18F9" w:rsidRDefault="00FE18F9" w:rsidP="00F45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DA3A961" w14:textId="3EF68734" w:rsidR="00F45B5B" w:rsidRPr="00F45B5B" w:rsidRDefault="00F45B5B" w:rsidP="00F45B5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11B1BB2" w14:textId="645A9233" w:rsidR="00E9129C" w:rsidRPr="00E9129C" w:rsidRDefault="00E9129C" w:rsidP="00E912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9129C" w:rsidRPr="00E912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A8B5D" w14:textId="77777777" w:rsidR="00E9129C" w:rsidRDefault="00E9129C" w:rsidP="009139A6">
      <w:r>
        <w:separator/>
      </w:r>
    </w:p>
  </w:endnote>
  <w:endnote w:type="continuationSeparator" w:id="0">
    <w:p w14:paraId="313F9CAA" w14:textId="77777777" w:rsidR="00E9129C" w:rsidRDefault="00E912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9A5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80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46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3C1C8" w14:textId="77777777" w:rsidR="00E9129C" w:rsidRDefault="00E9129C" w:rsidP="009139A6">
      <w:r>
        <w:separator/>
      </w:r>
    </w:p>
  </w:footnote>
  <w:footnote w:type="continuationSeparator" w:id="0">
    <w:p w14:paraId="11668DBA" w14:textId="77777777" w:rsidR="00E9129C" w:rsidRDefault="00E912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BD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AF6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FCA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9C"/>
    <w:rsid w:val="000666E0"/>
    <w:rsid w:val="00204D14"/>
    <w:rsid w:val="002510B7"/>
    <w:rsid w:val="004A186A"/>
    <w:rsid w:val="004B3BF8"/>
    <w:rsid w:val="005C130B"/>
    <w:rsid w:val="006F2704"/>
    <w:rsid w:val="00826F5C"/>
    <w:rsid w:val="009139A6"/>
    <w:rsid w:val="009448BB"/>
    <w:rsid w:val="00A3176C"/>
    <w:rsid w:val="00AE65F8"/>
    <w:rsid w:val="00BA00AB"/>
    <w:rsid w:val="00CB4ED9"/>
    <w:rsid w:val="00E9129C"/>
    <w:rsid w:val="00EB3209"/>
    <w:rsid w:val="00F45B5B"/>
    <w:rsid w:val="00F5287F"/>
    <w:rsid w:val="00FE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951EA"/>
  <w15:chartTrackingRefBased/>
  <w15:docId w15:val="{D9355631-344D-48CB-B2FE-560ACDB3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95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2022-07-24T07:01:00Z</dcterms:created>
  <dcterms:modified xsi:type="dcterms:W3CDTF">2022-07-24T08:41:00Z</dcterms:modified>
</cp:coreProperties>
</file>