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FFF91" w14:textId="77777777" w:rsidR="000503C2" w:rsidRDefault="000503C2" w:rsidP="000503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ALDBURGH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d.ca.1477)</w:t>
      </w:r>
    </w:p>
    <w:p w14:paraId="587C51BD" w14:textId="77777777" w:rsidR="000503C2" w:rsidRDefault="000503C2" w:rsidP="000503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Boroughbridge, West Riding of Yorkshire.</w:t>
      </w:r>
    </w:p>
    <w:p w14:paraId="3458A75D" w14:textId="77777777" w:rsidR="000503C2" w:rsidRDefault="000503C2" w:rsidP="000503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195D3F" w14:textId="77777777" w:rsidR="000503C2" w:rsidRDefault="000503C2" w:rsidP="000503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1B1826" w14:textId="77777777" w:rsidR="000503C2" w:rsidRDefault="000503C2" w:rsidP="000503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appears in the Plea Rolls as having died in or before this time.</w:t>
      </w:r>
    </w:p>
    <w:p w14:paraId="7A7A309C" w14:textId="77777777" w:rsidR="000503C2" w:rsidRDefault="000503C2" w:rsidP="000503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807383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https://waalt.uh.edu/index.php/CP40/861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3CA7C376" w14:textId="77777777" w:rsidR="000503C2" w:rsidRDefault="000503C2" w:rsidP="000503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026A33" w14:textId="77777777" w:rsidR="000503C2" w:rsidRDefault="000503C2" w:rsidP="000503C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6B0E251" w14:textId="77777777" w:rsidR="000503C2" w:rsidRDefault="000503C2" w:rsidP="000503C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 January 2022</w:t>
      </w:r>
    </w:p>
    <w:p w14:paraId="2E3DA7B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C33A61" w14:textId="77777777" w:rsidR="000503C2" w:rsidRDefault="000503C2" w:rsidP="009139A6">
      <w:r>
        <w:separator/>
      </w:r>
    </w:p>
  </w:endnote>
  <w:endnote w:type="continuationSeparator" w:id="0">
    <w:p w14:paraId="55A60EC3" w14:textId="77777777" w:rsidR="000503C2" w:rsidRDefault="000503C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68D41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EECA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8ACD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58AE24" w14:textId="77777777" w:rsidR="000503C2" w:rsidRDefault="000503C2" w:rsidP="009139A6">
      <w:r>
        <w:separator/>
      </w:r>
    </w:p>
  </w:footnote>
  <w:footnote w:type="continuationSeparator" w:id="0">
    <w:p w14:paraId="315AECBB" w14:textId="77777777" w:rsidR="000503C2" w:rsidRDefault="000503C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B785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AC73D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0AC42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03C2"/>
    <w:rsid w:val="000503C2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82496"/>
  <w15:chartTrackingRefBased/>
  <w15:docId w15:val="{CCB80265-669C-490A-AFEA-1CE443D09B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503C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2022-02-01T20:48:00Z</dcterms:created>
  <dcterms:modified xsi:type="dcterms:W3CDTF">2022-02-01T20:49:00Z</dcterms:modified>
</cp:coreProperties>
</file>