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D4C8" w14:textId="77777777" w:rsidR="00DA2C54" w:rsidRDefault="00DA2C54" w:rsidP="00DA2C54">
      <w:pPr>
        <w:pStyle w:val="NoSpacing"/>
        <w:tabs>
          <w:tab w:val="left" w:pos="229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ALCOTES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E6DC0B1" w14:textId="77777777" w:rsidR="00DA2C54" w:rsidRDefault="00DA2C54" w:rsidP="00DA2C54">
      <w:pPr>
        <w:pStyle w:val="NoSpacing"/>
        <w:tabs>
          <w:tab w:val="left" w:pos="229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13861D72" w14:textId="77777777" w:rsidR="00DA2C54" w:rsidRDefault="00DA2C54" w:rsidP="00DA2C54">
      <w:pPr>
        <w:pStyle w:val="NoSpacing"/>
        <w:tabs>
          <w:tab w:val="left" w:pos="2291"/>
        </w:tabs>
        <w:rPr>
          <w:rFonts w:ascii="Times New Roman" w:hAnsi="Times New Roman" w:cs="Times New Roman"/>
          <w:sz w:val="24"/>
          <w:szCs w:val="24"/>
        </w:rPr>
      </w:pPr>
    </w:p>
    <w:p w14:paraId="1B245B69" w14:textId="77777777" w:rsidR="00DA2C54" w:rsidRDefault="00DA2C54" w:rsidP="00DA2C54">
      <w:pPr>
        <w:pStyle w:val="NoSpacing"/>
        <w:tabs>
          <w:tab w:val="left" w:pos="2291"/>
        </w:tabs>
        <w:rPr>
          <w:rFonts w:ascii="Times New Roman" w:hAnsi="Times New Roman" w:cs="Times New Roman"/>
          <w:sz w:val="24"/>
          <w:szCs w:val="24"/>
        </w:rPr>
      </w:pPr>
    </w:p>
    <w:p w14:paraId="5CD37913" w14:textId="77777777" w:rsidR="00DA2C54" w:rsidRDefault="00DA2C54" w:rsidP="00DA2C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7D8B501" w14:textId="77777777" w:rsidR="00DA2C54" w:rsidRDefault="00DA2C54" w:rsidP="00DA2C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FA4BECF" w14:textId="77777777" w:rsidR="00DA2C54" w:rsidRDefault="00DA2C54" w:rsidP="00DA2C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38BDB4" w14:textId="77777777" w:rsidR="00DA2C54" w:rsidRDefault="00DA2C54" w:rsidP="00DA2C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D26634" w14:textId="77777777" w:rsidR="00DA2C54" w:rsidRDefault="00DA2C54" w:rsidP="00DA2C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674A061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50193" w14:textId="77777777" w:rsidR="00DA2C54" w:rsidRDefault="00DA2C54" w:rsidP="009139A6">
      <w:r>
        <w:separator/>
      </w:r>
    </w:p>
  </w:endnote>
  <w:endnote w:type="continuationSeparator" w:id="0">
    <w:p w14:paraId="1E003EB5" w14:textId="77777777" w:rsidR="00DA2C54" w:rsidRDefault="00DA2C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3A7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C19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8D5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771DA" w14:textId="77777777" w:rsidR="00DA2C54" w:rsidRDefault="00DA2C54" w:rsidP="009139A6">
      <w:r>
        <w:separator/>
      </w:r>
    </w:p>
  </w:footnote>
  <w:footnote w:type="continuationSeparator" w:id="0">
    <w:p w14:paraId="01EE19E0" w14:textId="77777777" w:rsidR="00DA2C54" w:rsidRDefault="00DA2C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58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A2A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ADF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5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2C5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5A6BE"/>
  <w15:chartTrackingRefBased/>
  <w15:docId w15:val="{0D0DD45A-5589-4CE5-8B8F-86C3662B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2C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2022-01-30T10:08:00Z</dcterms:created>
  <dcterms:modified xsi:type="dcterms:W3CDTF">2022-01-30T10:08:00Z</dcterms:modified>
</cp:coreProperties>
</file>