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DDEFE9" w14:textId="77777777" w:rsidR="00CE618B" w:rsidRDefault="00CE618B" w:rsidP="00CE618B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John ALCOTE</w:t>
      </w:r>
      <w:r>
        <w:rPr>
          <w:rFonts w:cs="Times New Roman"/>
          <w:szCs w:val="24"/>
        </w:rPr>
        <w:t xml:space="preserve">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fl.1399)</w:t>
      </w:r>
    </w:p>
    <w:p w14:paraId="45496B0D" w14:textId="77777777" w:rsidR="00CE618B" w:rsidRDefault="00CE618B" w:rsidP="00CE618B">
      <w:pPr>
        <w:pStyle w:val="NoSpacing"/>
        <w:rPr>
          <w:rFonts w:cs="Times New Roman"/>
          <w:szCs w:val="24"/>
        </w:rPr>
      </w:pPr>
    </w:p>
    <w:p w14:paraId="2C9CAE69" w14:textId="77777777" w:rsidR="00CE618B" w:rsidRDefault="00CE618B" w:rsidP="00CE618B">
      <w:pPr>
        <w:pStyle w:val="NoSpacing"/>
        <w:rPr>
          <w:rFonts w:cs="Times New Roman"/>
          <w:szCs w:val="24"/>
        </w:rPr>
      </w:pPr>
    </w:p>
    <w:p w14:paraId="11DBC013" w14:textId="77777777" w:rsidR="00CE618B" w:rsidRDefault="00CE618B" w:rsidP="00CE618B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28 Nov.1399</w:t>
      </w:r>
      <w:r>
        <w:rPr>
          <w:rFonts w:cs="Times New Roman"/>
          <w:szCs w:val="24"/>
        </w:rPr>
        <w:tab/>
        <w:t xml:space="preserve">He was a juror on the inquisition </w:t>
      </w:r>
      <w:proofErr w:type="gramStart"/>
      <w:r>
        <w:rPr>
          <w:rFonts w:cs="Times New Roman"/>
          <w:szCs w:val="24"/>
        </w:rPr>
        <w:t>post mortem</w:t>
      </w:r>
      <w:proofErr w:type="gramEnd"/>
      <w:r>
        <w:rPr>
          <w:rFonts w:cs="Times New Roman"/>
          <w:szCs w:val="24"/>
        </w:rPr>
        <w:t xml:space="preserve"> held in Rothwell,</w:t>
      </w:r>
    </w:p>
    <w:p w14:paraId="366448C8" w14:textId="77777777" w:rsidR="00CE618B" w:rsidRDefault="00CE618B" w:rsidP="00CE618B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Northamptonshire, into lands of Sir Thomas Preston(q.v.).</w:t>
      </w:r>
    </w:p>
    <w:p w14:paraId="4048FD1E" w14:textId="77777777" w:rsidR="00CE618B" w:rsidRDefault="00CE618B" w:rsidP="00CE618B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( </w:t>
      </w:r>
      <w:hyperlink r:id="rId6" w:history="1">
        <w:r w:rsidRPr="00EF010F">
          <w:rPr>
            <w:rStyle w:val="Hyperlink"/>
            <w:rFonts w:cs="Times New Roman"/>
            <w:szCs w:val="24"/>
          </w:rPr>
          <w:t>https://inquisitionspostmortem.ac.uk/view/inquisition/18-069/</w:t>
        </w:r>
      </w:hyperlink>
      <w:r>
        <w:rPr>
          <w:rFonts w:cs="Times New Roman"/>
          <w:szCs w:val="24"/>
        </w:rPr>
        <w:t xml:space="preserve"> )</w:t>
      </w:r>
    </w:p>
    <w:p w14:paraId="4B234748" w14:textId="77777777" w:rsidR="00CE618B" w:rsidRDefault="00CE618B" w:rsidP="00CE618B">
      <w:pPr>
        <w:pStyle w:val="NoSpacing"/>
        <w:rPr>
          <w:rFonts w:cs="Times New Roman"/>
          <w:szCs w:val="24"/>
        </w:rPr>
      </w:pPr>
    </w:p>
    <w:p w14:paraId="237277C4" w14:textId="77777777" w:rsidR="00CE618B" w:rsidRDefault="00CE618B" w:rsidP="00CE618B">
      <w:pPr>
        <w:pStyle w:val="NoSpacing"/>
        <w:rPr>
          <w:rFonts w:cs="Times New Roman"/>
          <w:szCs w:val="24"/>
        </w:rPr>
      </w:pPr>
    </w:p>
    <w:p w14:paraId="79694F2D" w14:textId="77777777" w:rsidR="00CE618B" w:rsidRDefault="00CE618B" w:rsidP="00CE618B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9 December 2023</w:t>
      </w:r>
    </w:p>
    <w:p w14:paraId="55CFAE18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DE7FCE7" w14:textId="77777777" w:rsidR="00CE618B" w:rsidRDefault="00CE618B" w:rsidP="009139A6">
      <w:r>
        <w:separator/>
      </w:r>
    </w:p>
  </w:endnote>
  <w:endnote w:type="continuationSeparator" w:id="0">
    <w:p w14:paraId="20A0FD68" w14:textId="77777777" w:rsidR="00CE618B" w:rsidRDefault="00CE618B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0F3EA1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6BB85F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B868C6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64E15EE" w14:textId="77777777" w:rsidR="00CE618B" w:rsidRDefault="00CE618B" w:rsidP="009139A6">
      <w:r>
        <w:separator/>
      </w:r>
    </w:p>
  </w:footnote>
  <w:footnote w:type="continuationSeparator" w:id="0">
    <w:p w14:paraId="53F1A334" w14:textId="77777777" w:rsidR="00CE618B" w:rsidRDefault="00CE618B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1FE912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61FC74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451F88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618B"/>
    <w:rsid w:val="000666E0"/>
    <w:rsid w:val="002510B7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CE618B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C7810D5"/>
  <w15:chartTrackingRefBased/>
  <w15:docId w15:val="{399A29CD-E8AC-4454-A954-5D909B943F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CE618B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inquisitionspostmortem.ac.uk/view/inquisition/18-069/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49</Words>
  <Characters>280</Characters>
  <Application>Microsoft Office Word</Application>
  <DocSecurity>0</DocSecurity>
  <Lines>2</Lines>
  <Paragraphs>1</Paragraphs>
  <ScaleCrop>false</ScaleCrop>
  <Company/>
  <LinksUpToDate>false</LinksUpToDate>
  <CharactersWithSpaces>328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2023-12-09T20:07:00Z</dcterms:created>
  <dcterms:modified xsi:type="dcterms:W3CDTF">2023-12-09T20:07:00Z</dcterms:modified>
</cp:coreProperties>
</file>