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9100A" w14:textId="77777777" w:rsidR="0039502D" w:rsidRDefault="0039502D" w:rsidP="003950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ALCHORU, senior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fl.1471)</w:t>
      </w:r>
    </w:p>
    <w:p w14:paraId="1CB93B4F" w14:textId="77777777" w:rsidR="0039502D" w:rsidRDefault="0039502D" w:rsidP="003950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Lydd, Kent.</w:t>
      </w:r>
    </w:p>
    <w:p w14:paraId="0924F9DA" w14:textId="77777777" w:rsidR="0039502D" w:rsidRDefault="0039502D" w:rsidP="003950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91E3DA" w14:textId="77777777" w:rsidR="0039502D" w:rsidRDefault="0039502D" w:rsidP="003950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DF2338" w14:textId="77777777" w:rsidR="0039502D" w:rsidRDefault="0039502D" w:rsidP="003950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Oct.1471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057134F" w14:textId="77777777" w:rsidR="0039502D" w:rsidRDefault="0039502D" w:rsidP="003950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E236D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https://www.kentarchaeology.org.uk/Research/Libr/Wills/NameOrder/A.htm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78C69D5" w14:textId="77777777" w:rsidR="0039502D" w:rsidRDefault="0039502D" w:rsidP="003950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C4E9B2" w14:textId="77777777" w:rsidR="0039502D" w:rsidRDefault="0039502D" w:rsidP="003950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46274F" w14:textId="77777777" w:rsidR="0039502D" w:rsidRDefault="0039502D" w:rsidP="003950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2022</w:t>
      </w:r>
    </w:p>
    <w:p w14:paraId="26B3630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DA76F" w14:textId="77777777" w:rsidR="0039502D" w:rsidRDefault="0039502D" w:rsidP="009139A6">
      <w:r>
        <w:separator/>
      </w:r>
    </w:p>
  </w:endnote>
  <w:endnote w:type="continuationSeparator" w:id="0">
    <w:p w14:paraId="0E325044" w14:textId="77777777" w:rsidR="0039502D" w:rsidRDefault="003950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1D6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B494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D53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BDA57" w14:textId="77777777" w:rsidR="0039502D" w:rsidRDefault="0039502D" w:rsidP="009139A6">
      <w:r>
        <w:separator/>
      </w:r>
    </w:p>
  </w:footnote>
  <w:footnote w:type="continuationSeparator" w:id="0">
    <w:p w14:paraId="646027B2" w14:textId="77777777" w:rsidR="0039502D" w:rsidRDefault="003950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324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1E2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7D5A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2D"/>
    <w:rsid w:val="000666E0"/>
    <w:rsid w:val="002510B7"/>
    <w:rsid w:val="0039502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1966E"/>
  <w15:chartTrackingRefBased/>
  <w15:docId w15:val="{8838472D-7525-4A9F-A2C6-8DD962E62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950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A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2022-03-29T10:27:00Z</dcterms:created>
  <dcterms:modified xsi:type="dcterms:W3CDTF">2022-03-29T10:28:00Z</dcterms:modified>
</cp:coreProperties>
</file>