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0F006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ALCHORU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fl.1499)</w:t>
      </w:r>
    </w:p>
    <w:p w14:paraId="0BA4FB30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53450E38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F5383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7381E8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Jun.1499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54B9FC2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13CC6B1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9F5FC0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90E5C" w14:textId="77777777" w:rsidR="007C55BC" w:rsidRDefault="007C55BC" w:rsidP="007C5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325116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98647" w14:textId="77777777" w:rsidR="007C55BC" w:rsidRDefault="007C55BC" w:rsidP="009139A6">
      <w:r>
        <w:separator/>
      </w:r>
    </w:p>
  </w:endnote>
  <w:endnote w:type="continuationSeparator" w:id="0">
    <w:p w14:paraId="0920A7E5" w14:textId="77777777" w:rsidR="007C55BC" w:rsidRDefault="007C55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91E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491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473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13C32" w14:textId="77777777" w:rsidR="007C55BC" w:rsidRDefault="007C55BC" w:rsidP="009139A6">
      <w:r>
        <w:separator/>
      </w:r>
    </w:p>
  </w:footnote>
  <w:footnote w:type="continuationSeparator" w:id="0">
    <w:p w14:paraId="5E8D4412" w14:textId="77777777" w:rsidR="007C55BC" w:rsidRDefault="007C55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279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292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1C9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BC"/>
    <w:rsid w:val="000666E0"/>
    <w:rsid w:val="002510B7"/>
    <w:rsid w:val="005C130B"/>
    <w:rsid w:val="007C55B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F7485"/>
  <w15:chartTrackingRefBased/>
  <w15:docId w15:val="{90E53A4F-C3ED-429F-8791-1440D89F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5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2022-03-29T10:26:00Z</dcterms:created>
  <dcterms:modified xsi:type="dcterms:W3CDTF">2022-03-29T10:27:00Z</dcterms:modified>
</cp:coreProperties>
</file>