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35672" w14:textId="77777777" w:rsidR="00F825F0" w:rsidRDefault="00F825F0" w:rsidP="00F825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Agnes ALCHORU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fl.1506)</w:t>
      </w:r>
    </w:p>
    <w:p w14:paraId="71E8211D" w14:textId="77777777" w:rsidR="00F825F0" w:rsidRDefault="00F825F0" w:rsidP="00F825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Lydd, Kent.</w:t>
      </w:r>
    </w:p>
    <w:p w14:paraId="714B3D3C" w14:textId="77777777" w:rsidR="00F825F0" w:rsidRDefault="00F825F0" w:rsidP="00F825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790F9E" w14:textId="77777777" w:rsidR="00F825F0" w:rsidRDefault="00F825F0" w:rsidP="00F825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592519" w14:textId="77777777" w:rsidR="00F825F0" w:rsidRDefault="00F825F0" w:rsidP="00F825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1506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37F0FDEF" w14:textId="77777777" w:rsidR="00F825F0" w:rsidRDefault="00F825F0" w:rsidP="00F825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2E236D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https://www.kentarchaeology.org.uk/Research/Libr/Wills/NameOrder/A.htm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334A8919" w14:textId="77777777" w:rsidR="00F825F0" w:rsidRDefault="00F825F0" w:rsidP="00F825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7A64AA" w14:textId="77777777" w:rsidR="00F825F0" w:rsidRDefault="00F825F0" w:rsidP="00F825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74ACC4" w14:textId="77777777" w:rsidR="00F825F0" w:rsidRDefault="00F825F0" w:rsidP="00F825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March 2022</w:t>
      </w:r>
    </w:p>
    <w:p w14:paraId="23ED240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99D62F" w14:textId="77777777" w:rsidR="00F825F0" w:rsidRDefault="00F825F0" w:rsidP="009139A6">
      <w:r>
        <w:separator/>
      </w:r>
    </w:p>
  </w:endnote>
  <w:endnote w:type="continuationSeparator" w:id="0">
    <w:p w14:paraId="59537951" w14:textId="77777777" w:rsidR="00F825F0" w:rsidRDefault="00F825F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5F10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81B2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9B72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8C08B1" w14:textId="77777777" w:rsidR="00F825F0" w:rsidRDefault="00F825F0" w:rsidP="009139A6">
      <w:r>
        <w:separator/>
      </w:r>
    </w:p>
  </w:footnote>
  <w:footnote w:type="continuationSeparator" w:id="0">
    <w:p w14:paraId="0E3D7EF0" w14:textId="77777777" w:rsidR="00F825F0" w:rsidRDefault="00F825F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75F7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D2AF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7A32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5F0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82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AE4507"/>
  <w15:chartTrackingRefBased/>
  <w15:docId w15:val="{4EDF6FB4-2F45-4EDC-8ADD-2F7445BA7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825F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A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2022-03-29T10:24:00Z</dcterms:created>
  <dcterms:modified xsi:type="dcterms:W3CDTF">2022-03-29T10:25:00Z</dcterms:modified>
</cp:coreProperties>
</file>