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271CA" w14:textId="77777777" w:rsidR="00567503" w:rsidRDefault="00567503" w:rsidP="00567503">
      <w:pPr>
        <w:pStyle w:val="NoSpacing"/>
      </w:pPr>
      <w:r>
        <w:rPr>
          <w:u w:val="single"/>
        </w:rPr>
        <w:t>William ALCHERCH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14:paraId="7C642D7E" w14:textId="77777777" w:rsidR="00567503" w:rsidRDefault="00567503" w:rsidP="00567503">
      <w:pPr>
        <w:pStyle w:val="NoSpacing"/>
      </w:pPr>
    </w:p>
    <w:p w14:paraId="2A32362F" w14:textId="77777777" w:rsidR="00567503" w:rsidRDefault="00567503" w:rsidP="00567503">
      <w:pPr>
        <w:pStyle w:val="NoSpacing"/>
      </w:pPr>
    </w:p>
    <w:p w14:paraId="635562D8" w14:textId="77777777" w:rsidR="00567503" w:rsidRDefault="00567503" w:rsidP="00567503">
      <w:pPr>
        <w:pStyle w:val="NoSpacing"/>
      </w:pPr>
      <w:r>
        <w:t>20 Oct.1438</w:t>
      </w:r>
      <w:r>
        <w:tab/>
        <w:t>He was a juror on the inquisition post mortem held in Sutton Valence,</w:t>
      </w:r>
    </w:p>
    <w:p w14:paraId="5DBDD408" w14:textId="77777777" w:rsidR="00567503" w:rsidRDefault="00567503" w:rsidP="00567503">
      <w:pPr>
        <w:pStyle w:val="NoSpacing"/>
      </w:pPr>
      <w:r>
        <w:tab/>
      </w:r>
      <w:r>
        <w:tab/>
        <w:t xml:space="preserve">Kent, into lands of William </w:t>
      </w:r>
      <w:proofErr w:type="spellStart"/>
      <w:r>
        <w:t>Clyfford</w:t>
      </w:r>
      <w:proofErr w:type="spellEnd"/>
      <w:r>
        <w:t>(q.v.).</w:t>
      </w:r>
    </w:p>
    <w:p w14:paraId="567C0F65" w14:textId="77777777" w:rsidR="00567503" w:rsidRDefault="00567503" w:rsidP="00567503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25-43)</w:t>
      </w:r>
    </w:p>
    <w:p w14:paraId="70678362" w14:textId="77777777" w:rsidR="00567503" w:rsidRDefault="00567503" w:rsidP="00567503">
      <w:pPr>
        <w:pStyle w:val="NoSpacing"/>
      </w:pPr>
    </w:p>
    <w:p w14:paraId="4E2843CE" w14:textId="77777777" w:rsidR="00567503" w:rsidRDefault="00567503" w:rsidP="00567503">
      <w:pPr>
        <w:pStyle w:val="NoSpacing"/>
      </w:pPr>
    </w:p>
    <w:p w14:paraId="79BE23C1" w14:textId="77777777" w:rsidR="00567503" w:rsidRDefault="00567503" w:rsidP="00567503">
      <w:pPr>
        <w:pStyle w:val="NoSpacing"/>
      </w:pPr>
      <w:proofErr w:type="gramStart"/>
      <w:r>
        <w:t>30  December</w:t>
      </w:r>
      <w:proofErr w:type="gramEnd"/>
      <w:r>
        <w:t xml:space="preserve"> 2018</w:t>
      </w:r>
    </w:p>
    <w:p w14:paraId="51D12006" w14:textId="22671C42" w:rsidR="006B2F86" w:rsidRPr="00567503" w:rsidRDefault="00567503" w:rsidP="00E71FC3">
      <w:pPr>
        <w:pStyle w:val="NoSpacing"/>
      </w:pPr>
      <w:bookmarkStart w:id="0" w:name="_GoBack"/>
      <w:bookmarkEnd w:id="0"/>
    </w:p>
    <w:sectPr w:rsidR="006B2F86" w:rsidRPr="005675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89979" w14:textId="77777777" w:rsidR="00567503" w:rsidRDefault="00567503" w:rsidP="00E71FC3">
      <w:pPr>
        <w:spacing w:after="0" w:line="240" w:lineRule="auto"/>
      </w:pPr>
      <w:r>
        <w:separator/>
      </w:r>
    </w:p>
  </w:endnote>
  <w:endnote w:type="continuationSeparator" w:id="0">
    <w:p w14:paraId="51B9B3FD" w14:textId="77777777" w:rsidR="00567503" w:rsidRDefault="005675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5A5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836BE" w14:textId="77777777" w:rsidR="00567503" w:rsidRDefault="00567503" w:rsidP="00E71FC3">
      <w:pPr>
        <w:spacing w:after="0" w:line="240" w:lineRule="auto"/>
      </w:pPr>
      <w:r>
        <w:separator/>
      </w:r>
    </w:p>
  </w:footnote>
  <w:footnote w:type="continuationSeparator" w:id="0">
    <w:p w14:paraId="05A523FD" w14:textId="77777777" w:rsidR="00567503" w:rsidRDefault="005675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03"/>
    <w:rsid w:val="001A7C09"/>
    <w:rsid w:val="0056750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85A9B"/>
  <w15:chartTrackingRefBased/>
  <w15:docId w15:val="{07820C7E-7BD4-4824-AE9B-52AB98D4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94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2018-12-30T20:28:00Z</dcterms:created>
  <dcterms:modified xsi:type="dcterms:W3CDTF">2018-12-30T20:28:00Z</dcterms:modified>
</cp:coreProperties>
</file>