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9C40" w14:textId="77777777" w:rsidR="00D77032" w:rsidRDefault="00D77032" w:rsidP="00D77032">
      <w:pPr>
        <w:pStyle w:val="NoSpacing"/>
        <w:rPr>
          <w:rFonts w:cs="Times New Roman"/>
          <w:szCs w:val="24"/>
        </w:rPr>
      </w:pPr>
      <w:r>
        <w:rPr>
          <w:u w:val="single"/>
        </w:rPr>
        <w:t>John ALCETRE</w:t>
      </w:r>
      <w:r>
        <w:t xml:space="preserve">          </w:t>
      </w:r>
      <w:r>
        <w:rPr>
          <w:rFonts w:cs="Times New Roman"/>
          <w:szCs w:val="24"/>
        </w:rPr>
        <w:t>(fl.1415)</w:t>
      </w:r>
    </w:p>
    <w:p w14:paraId="37D5276E" w14:textId="77777777" w:rsidR="00D77032" w:rsidRDefault="00D77032" w:rsidP="00D770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Worcester.</w:t>
      </w:r>
    </w:p>
    <w:p w14:paraId="07567B2F" w14:textId="77777777" w:rsidR="00D77032" w:rsidRDefault="00D77032" w:rsidP="00D77032">
      <w:pPr>
        <w:pStyle w:val="NoSpacing"/>
        <w:rPr>
          <w:rFonts w:cs="Times New Roman"/>
          <w:szCs w:val="24"/>
        </w:rPr>
      </w:pPr>
    </w:p>
    <w:p w14:paraId="1BC073D9" w14:textId="77777777" w:rsidR="00D77032" w:rsidRDefault="00D77032" w:rsidP="00D77032">
      <w:pPr>
        <w:pStyle w:val="NoSpacing"/>
        <w:rPr>
          <w:rFonts w:cs="Times New Roman"/>
          <w:szCs w:val="24"/>
        </w:rPr>
      </w:pPr>
    </w:p>
    <w:p w14:paraId="41290108" w14:textId="77777777" w:rsidR="00D77032" w:rsidRPr="00266FF9" w:rsidRDefault="00D77032" w:rsidP="00D77032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Worcester</w:t>
      </w:r>
    </w:p>
    <w:p w14:paraId="5D196865" w14:textId="77777777" w:rsidR="00D77032" w:rsidRDefault="00D77032" w:rsidP="00D77032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32C6D863" w14:textId="77777777" w:rsidR="00D77032" w:rsidRPr="00266FF9" w:rsidRDefault="00D77032" w:rsidP="00D77032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116824CF" w14:textId="77777777" w:rsidR="00D77032" w:rsidRDefault="00D77032" w:rsidP="00D77032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6358E0AE" w14:textId="77777777" w:rsidR="00D77032" w:rsidRDefault="00D77032" w:rsidP="00D77032">
      <w:pPr>
        <w:pStyle w:val="NoSpacing"/>
      </w:pPr>
    </w:p>
    <w:p w14:paraId="63B057FD" w14:textId="77777777" w:rsidR="00D77032" w:rsidRDefault="00D77032" w:rsidP="00D77032">
      <w:pPr>
        <w:pStyle w:val="NoSpacing"/>
      </w:pPr>
    </w:p>
    <w:p w14:paraId="7F2C6A82" w14:textId="77777777" w:rsidR="00D77032" w:rsidRDefault="00D77032" w:rsidP="00D77032">
      <w:pPr>
        <w:pStyle w:val="NoSpacing"/>
      </w:pPr>
      <w:r>
        <w:t>20 June 2025</w:t>
      </w:r>
    </w:p>
    <w:p w14:paraId="3E7A7A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876E0" w14:textId="77777777" w:rsidR="00D77032" w:rsidRDefault="00D77032" w:rsidP="009139A6">
      <w:r>
        <w:separator/>
      </w:r>
    </w:p>
  </w:endnote>
  <w:endnote w:type="continuationSeparator" w:id="0">
    <w:p w14:paraId="6AC14D0A" w14:textId="77777777" w:rsidR="00D77032" w:rsidRDefault="00D770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E5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83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7E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CD4F" w14:textId="77777777" w:rsidR="00D77032" w:rsidRDefault="00D77032" w:rsidP="009139A6">
      <w:r>
        <w:separator/>
      </w:r>
    </w:p>
  </w:footnote>
  <w:footnote w:type="continuationSeparator" w:id="0">
    <w:p w14:paraId="510B5337" w14:textId="77777777" w:rsidR="00D77032" w:rsidRDefault="00D770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B5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6C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90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32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7703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0976"/>
  <w15:chartTrackingRefBased/>
  <w15:docId w15:val="{CA140660-1DAE-4487-95DF-4DBB1021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2025-06-20T19:32:00Z</dcterms:created>
  <dcterms:modified xsi:type="dcterms:W3CDTF">2025-06-20T19:32:00Z</dcterms:modified>
</cp:coreProperties>
</file>