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ED35B0" w14:textId="77777777" w:rsidR="005C4D42" w:rsidRDefault="005C4D42" w:rsidP="005C4D4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ALCETERE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fl.1438)</w:t>
      </w:r>
    </w:p>
    <w:p w14:paraId="7431747B" w14:textId="77777777" w:rsidR="005C4D42" w:rsidRDefault="005C4D42" w:rsidP="005C4D4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84E80D4" w14:textId="77777777" w:rsidR="005C4D42" w:rsidRDefault="005C4D42" w:rsidP="005C4D4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6B11F74" w14:textId="77777777" w:rsidR="005C4D42" w:rsidRDefault="005C4D42" w:rsidP="005C4D4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Apr.1438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Winchester into</w:t>
      </w:r>
    </w:p>
    <w:p w14:paraId="34108832" w14:textId="77777777" w:rsidR="005C4D42" w:rsidRDefault="005C4D42" w:rsidP="005C4D4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lands of Thomas Russell(q.v.).</w:t>
      </w:r>
    </w:p>
    <w:p w14:paraId="7945C4F2" w14:textId="77777777" w:rsidR="005C4D42" w:rsidRDefault="005C4D42" w:rsidP="005C4D4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25-100)</w:t>
      </w:r>
    </w:p>
    <w:p w14:paraId="04A16F81" w14:textId="77777777" w:rsidR="005C4D42" w:rsidRDefault="005C4D42" w:rsidP="005C4D4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03F5771" w14:textId="77777777" w:rsidR="005C4D42" w:rsidRDefault="005C4D42" w:rsidP="005C4D4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90A7100" w14:textId="77777777" w:rsidR="005C4D42" w:rsidRPr="00144D87" w:rsidRDefault="005C4D42" w:rsidP="005C4D4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April 2021</w:t>
      </w:r>
    </w:p>
    <w:p w14:paraId="3BEA8CBA" w14:textId="009DFCDF" w:rsidR="00BA00AB" w:rsidRPr="005C4D42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5C4D4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78822CC" w14:textId="77777777" w:rsidR="005C4D42" w:rsidRDefault="005C4D42" w:rsidP="009139A6">
      <w:r>
        <w:separator/>
      </w:r>
    </w:p>
  </w:endnote>
  <w:endnote w:type="continuationSeparator" w:id="0">
    <w:p w14:paraId="315D94E9" w14:textId="77777777" w:rsidR="005C4D42" w:rsidRDefault="005C4D4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FDFE4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4FB85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7E022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025933D" w14:textId="77777777" w:rsidR="005C4D42" w:rsidRDefault="005C4D42" w:rsidP="009139A6">
      <w:r>
        <w:separator/>
      </w:r>
    </w:p>
  </w:footnote>
  <w:footnote w:type="continuationSeparator" w:id="0">
    <w:p w14:paraId="6B02627C" w14:textId="77777777" w:rsidR="005C4D42" w:rsidRDefault="005C4D4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5A22B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7EC8C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358E7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D42"/>
    <w:rsid w:val="000666E0"/>
    <w:rsid w:val="002510B7"/>
    <w:rsid w:val="005C130B"/>
    <w:rsid w:val="005C4D42"/>
    <w:rsid w:val="00826F5C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8E4423"/>
  <w15:chartTrackingRefBased/>
  <w15:docId w15:val="{9847C5C1-4196-4987-8756-C589CF440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32</Words>
  <Characters>187</Characters>
  <Application>Microsoft Office Word</Application>
  <DocSecurity>0</DocSecurity>
  <Lines>1</Lines>
  <Paragraphs>1</Paragraphs>
  <ScaleCrop>false</ScaleCrop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2021-04-01T10:41:00Z</dcterms:created>
  <dcterms:modified xsi:type="dcterms:W3CDTF">2021-04-01T10:42:00Z</dcterms:modified>
</cp:coreProperties>
</file>