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Alaric ALBYCH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Southwark, Surrey. Goldsmith.</w:t>
      </w: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debt against Sir Robert Spenser of London(q.v.).</w:t>
      </w: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</w:p>
    <w:p w:rsidR="00497A33" w:rsidRDefault="00497A33" w:rsidP="00497A3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October 2016</w:t>
      </w:r>
    </w:p>
    <w:p w:rsidR="006B2F86" w:rsidRPr="00E71FC3" w:rsidRDefault="00497A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A33" w:rsidRDefault="00497A33" w:rsidP="00E71FC3">
      <w:pPr>
        <w:spacing w:after="0" w:line="240" w:lineRule="auto"/>
      </w:pPr>
      <w:r>
        <w:separator/>
      </w:r>
    </w:p>
  </w:endnote>
  <w:endnote w:type="continuationSeparator" w:id="0">
    <w:p w:rsidR="00497A33" w:rsidRDefault="00497A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A33" w:rsidRDefault="00497A33" w:rsidP="00E71FC3">
      <w:pPr>
        <w:spacing w:after="0" w:line="240" w:lineRule="auto"/>
      </w:pPr>
      <w:r>
        <w:separator/>
      </w:r>
    </w:p>
  </w:footnote>
  <w:footnote w:type="continuationSeparator" w:id="0">
    <w:p w:rsidR="00497A33" w:rsidRDefault="00497A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A33"/>
    <w:rsid w:val="001A7C09"/>
    <w:rsid w:val="00497A3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4FAD6-9532-4B06-89FB-CF80CA88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97A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2016-11-05T18:50:00Z</dcterms:created>
  <dcterms:modified xsi:type="dcterms:W3CDTF">2016-11-05T18:50:00Z</dcterms:modified>
</cp:coreProperties>
</file>