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59798" w14:textId="77777777" w:rsidR="002F1E55" w:rsidRDefault="002F1E55" w:rsidP="002F1E5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Richard ALBURY</w:t>
      </w:r>
      <w:r>
        <w:rPr>
          <w:rFonts w:ascii="Times New Roman" w:hAnsi="Times New Roman" w:cs="Times New Roman"/>
          <w:lang w:val="en-US"/>
        </w:rPr>
        <w:t xml:space="preserve">        (fl.1483)</w:t>
      </w:r>
    </w:p>
    <w:p w14:paraId="3495552C" w14:textId="77777777" w:rsidR="002F1E55" w:rsidRDefault="002F1E55" w:rsidP="002F1E55">
      <w:pPr>
        <w:pStyle w:val="NoSpacing"/>
        <w:rPr>
          <w:rFonts w:ascii="Times New Roman" w:hAnsi="Times New Roman" w:cs="Times New Roman"/>
          <w:lang w:val="en-US"/>
        </w:rPr>
      </w:pPr>
    </w:p>
    <w:p w14:paraId="5FF1403D" w14:textId="77777777" w:rsidR="002F1E55" w:rsidRDefault="002F1E55" w:rsidP="002F1E55">
      <w:pPr>
        <w:pStyle w:val="NoSpacing"/>
        <w:rPr>
          <w:rFonts w:ascii="Times New Roman" w:hAnsi="Times New Roman" w:cs="Times New Roman"/>
          <w:lang w:val="en-US"/>
        </w:rPr>
      </w:pPr>
    </w:p>
    <w:p w14:paraId="453A5A66" w14:textId="77777777" w:rsidR="002F1E55" w:rsidRDefault="002F1E55" w:rsidP="002F1E5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1483</w:t>
      </w:r>
      <w:r>
        <w:rPr>
          <w:rFonts w:ascii="Times New Roman" w:hAnsi="Times New Roman" w:cs="Times New Roman"/>
          <w:lang w:val="en-US"/>
        </w:rPr>
        <w:tab/>
        <w:t>He made a plaint of trespass against William Eton of Worcester, tailor(q.v.).</w:t>
      </w:r>
    </w:p>
    <w:p w14:paraId="6AAAC6A8" w14:textId="77777777" w:rsidR="002F1E55" w:rsidRDefault="002F1E55" w:rsidP="002F1E5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6A5E3F">
          <w:rPr>
            <w:rStyle w:val="Hyperlink"/>
            <w:rFonts w:ascii="Times New Roman" w:hAnsi="Times New Roman" w:cs="Times New Roman"/>
            <w:lang w:val="en-US"/>
          </w:rPr>
          <w:t>https://waalt.uh.edu/index.php/KB27/885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493FF70" w14:textId="77777777" w:rsidR="002F1E55" w:rsidRDefault="002F1E55" w:rsidP="002F1E55">
      <w:pPr>
        <w:pStyle w:val="NoSpacing"/>
        <w:rPr>
          <w:rFonts w:ascii="Times New Roman" w:hAnsi="Times New Roman" w:cs="Times New Roman"/>
          <w:lang w:val="en-US"/>
        </w:rPr>
      </w:pPr>
    </w:p>
    <w:p w14:paraId="2CBB2E73" w14:textId="77777777" w:rsidR="002F1E55" w:rsidRDefault="002F1E55" w:rsidP="002F1E55">
      <w:pPr>
        <w:pStyle w:val="NoSpacing"/>
        <w:rPr>
          <w:rFonts w:ascii="Times New Roman" w:hAnsi="Times New Roman" w:cs="Times New Roman"/>
          <w:lang w:val="en-US"/>
        </w:rPr>
      </w:pPr>
    </w:p>
    <w:p w14:paraId="23F1C58D" w14:textId="77777777" w:rsidR="002F1E55" w:rsidRDefault="002F1E55" w:rsidP="002F1E5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25 March 2026</w:t>
      </w:r>
    </w:p>
    <w:p w14:paraId="6A7F01F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46737" w14:textId="77777777" w:rsidR="00905697" w:rsidRDefault="00905697" w:rsidP="00086E2C">
      <w:pPr>
        <w:spacing w:after="0" w:line="240" w:lineRule="auto"/>
      </w:pPr>
      <w:r>
        <w:separator/>
      </w:r>
    </w:p>
  </w:endnote>
  <w:endnote w:type="continuationSeparator" w:id="0">
    <w:p w14:paraId="429F5E9A" w14:textId="77777777" w:rsidR="00905697" w:rsidRDefault="0090569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52CB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F801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9DCF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750C7" w14:textId="77777777" w:rsidR="00905697" w:rsidRDefault="00905697" w:rsidP="00086E2C">
      <w:pPr>
        <w:spacing w:after="0" w:line="240" w:lineRule="auto"/>
      </w:pPr>
      <w:r>
        <w:separator/>
      </w:r>
    </w:p>
  </w:footnote>
  <w:footnote w:type="continuationSeparator" w:id="0">
    <w:p w14:paraId="25B3AB1B" w14:textId="77777777" w:rsidR="00905697" w:rsidRDefault="0090569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F389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08FB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8D23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E55"/>
    <w:rsid w:val="00086E2C"/>
    <w:rsid w:val="000A2E7A"/>
    <w:rsid w:val="001D1CE2"/>
    <w:rsid w:val="002244B7"/>
    <w:rsid w:val="002F1E55"/>
    <w:rsid w:val="00314D94"/>
    <w:rsid w:val="00617568"/>
    <w:rsid w:val="006E68FA"/>
    <w:rsid w:val="0090569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DA60E"/>
  <w15:chartTrackingRefBased/>
  <w15:docId w15:val="{E61695E8-15F7-4210-B35F-4375F0AE2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F1E5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F1E5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32</Words>
  <Characters>204</Characters>
  <Application>Microsoft Office Word</Application>
  <DocSecurity>0</DocSecurity>
  <Lines>13</Lines>
  <Paragraphs>8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2026-03-26T00:14:00Z</dcterms:created>
  <dcterms:modified xsi:type="dcterms:W3CDTF">2026-03-26T00:14:00Z</dcterms:modified>
</cp:coreProperties>
</file>