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1542D" w14:textId="77777777" w:rsidR="005745EF" w:rsidRDefault="005745EF" w:rsidP="005745E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John ALBRYGHT</w:t>
      </w:r>
      <w:r>
        <w:rPr>
          <w:rStyle w:val="s1"/>
        </w:rPr>
        <w:t xml:space="preserve">      (fl.1505)</w:t>
      </w:r>
    </w:p>
    <w:p w14:paraId="2756E890" w14:textId="77777777" w:rsidR="005745EF" w:rsidRDefault="005745EF" w:rsidP="005745E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Ipswich.</w:t>
      </w:r>
    </w:p>
    <w:p w14:paraId="4C24A837" w14:textId="77777777" w:rsidR="005745EF" w:rsidRDefault="005745EF" w:rsidP="005745EF">
      <w:pPr>
        <w:pStyle w:val="NoSpacing"/>
        <w:tabs>
          <w:tab w:val="left" w:pos="720"/>
        </w:tabs>
        <w:rPr>
          <w:rStyle w:val="s1"/>
        </w:rPr>
      </w:pPr>
    </w:p>
    <w:p w14:paraId="35561FE5" w14:textId="77777777" w:rsidR="005745EF" w:rsidRDefault="005745EF" w:rsidP="005745EF">
      <w:pPr>
        <w:pStyle w:val="NoSpacing"/>
        <w:tabs>
          <w:tab w:val="left" w:pos="720"/>
        </w:tabs>
        <w:rPr>
          <w:rStyle w:val="s1"/>
        </w:rPr>
      </w:pPr>
    </w:p>
    <w:p w14:paraId="44126CD5" w14:textId="77777777" w:rsidR="005745EF" w:rsidRDefault="005745EF" w:rsidP="005745E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11E5FCA7" w14:textId="77777777" w:rsidR="005745EF" w:rsidRDefault="005745EF" w:rsidP="005745E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85)</w:t>
      </w:r>
    </w:p>
    <w:p w14:paraId="3F1A3AE8" w14:textId="77777777" w:rsidR="005745EF" w:rsidRDefault="005745EF" w:rsidP="005745EF">
      <w:pPr>
        <w:pStyle w:val="NoSpacing"/>
        <w:tabs>
          <w:tab w:val="left" w:pos="720"/>
        </w:tabs>
        <w:rPr>
          <w:rStyle w:val="s1"/>
        </w:rPr>
      </w:pPr>
    </w:p>
    <w:p w14:paraId="6C529E82" w14:textId="77777777" w:rsidR="005745EF" w:rsidRDefault="005745EF" w:rsidP="005745EF">
      <w:pPr>
        <w:pStyle w:val="NoSpacing"/>
        <w:tabs>
          <w:tab w:val="left" w:pos="720"/>
        </w:tabs>
        <w:rPr>
          <w:rStyle w:val="s1"/>
        </w:rPr>
      </w:pPr>
    </w:p>
    <w:p w14:paraId="3897E553" w14:textId="77777777" w:rsidR="005745EF" w:rsidRDefault="005745EF" w:rsidP="005745E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14 January 2020</w:t>
      </w:r>
    </w:p>
    <w:p w14:paraId="2DADFB34" w14:textId="77777777" w:rsidR="006B2F86" w:rsidRPr="00E71FC3" w:rsidRDefault="005745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9C499" w14:textId="77777777" w:rsidR="005745EF" w:rsidRDefault="005745EF" w:rsidP="00E71FC3">
      <w:pPr>
        <w:spacing w:after="0" w:line="240" w:lineRule="auto"/>
      </w:pPr>
      <w:r>
        <w:separator/>
      </w:r>
    </w:p>
  </w:endnote>
  <w:endnote w:type="continuationSeparator" w:id="0">
    <w:p w14:paraId="41C85C65" w14:textId="77777777" w:rsidR="005745EF" w:rsidRDefault="005745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9BEF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ACF50" w14:textId="77777777" w:rsidR="005745EF" w:rsidRDefault="005745EF" w:rsidP="00E71FC3">
      <w:pPr>
        <w:spacing w:after="0" w:line="240" w:lineRule="auto"/>
      </w:pPr>
      <w:r>
        <w:separator/>
      </w:r>
    </w:p>
  </w:footnote>
  <w:footnote w:type="continuationSeparator" w:id="0">
    <w:p w14:paraId="2C707227" w14:textId="77777777" w:rsidR="005745EF" w:rsidRDefault="005745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EF"/>
    <w:rsid w:val="001A7C09"/>
    <w:rsid w:val="005745EF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DC3B8"/>
  <w15:chartTrackingRefBased/>
  <w15:docId w15:val="{4C97A9A7-D559-46BA-B93F-73C3DC35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745E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745E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2020-01-16T19:56:00Z</dcterms:created>
  <dcterms:modified xsi:type="dcterms:W3CDTF">2020-01-16T19:57:00Z</dcterms:modified>
</cp:coreProperties>
</file>