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01EEC" w14:textId="77777777" w:rsidR="00F803C8" w:rsidRDefault="00F803C8" w:rsidP="00F803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Benette ALBRY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4CAEF8EF" w14:textId="77777777" w:rsidR="00F803C8" w:rsidRDefault="00F803C8" w:rsidP="00F803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6F90C150" w14:textId="77777777" w:rsidR="00F803C8" w:rsidRDefault="00F803C8" w:rsidP="00F803C8">
      <w:pPr>
        <w:pStyle w:val="NoSpacing"/>
        <w:rPr>
          <w:rFonts w:cs="Times New Roman"/>
          <w:szCs w:val="24"/>
        </w:rPr>
      </w:pPr>
    </w:p>
    <w:p w14:paraId="1F5507C3" w14:textId="77777777" w:rsidR="00F803C8" w:rsidRDefault="00F803C8" w:rsidP="00F803C8">
      <w:pPr>
        <w:pStyle w:val="NoSpacing"/>
        <w:rPr>
          <w:rFonts w:cs="Times New Roman"/>
          <w:szCs w:val="24"/>
        </w:rPr>
      </w:pPr>
    </w:p>
    <w:p w14:paraId="1C177452" w14:textId="77777777" w:rsidR="00F803C8" w:rsidRDefault="00F803C8" w:rsidP="00F803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4AD63545" w14:textId="77777777" w:rsidR="00F803C8" w:rsidRDefault="00F803C8" w:rsidP="00F803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16C67CD9" w14:textId="77777777" w:rsidR="00F803C8" w:rsidRDefault="00F803C8" w:rsidP="00F803C8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</w:t>
      </w:r>
      <w:proofErr w:type="spellEnd"/>
      <w:r>
        <w:rPr>
          <w:rFonts w:cs="Times New Roman"/>
          <w:szCs w:val="24"/>
        </w:rPr>
        <w:t>)</w:t>
      </w:r>
    </w:p>
    <w:p w14:paraId="57B05012" w14:textId="77777777" w:rsidR="00F803C8" w:rsidRDefault="00F803C8" w:rsidP="00F803C8">
      <w:pPr>
        <w:pStyle w:val="NoSpacing"/>
        <w:rPr>
          <w:rFonts w:cs="Times New Roman"/>
          <w:szCs w:val="24"/>
        </w:rPr>
      </w:pPr>
    </w:p>
    <w:p w14:paraId="21FCA812" w14:textId="77777777" w:rsidR="00F803C8" w:rsidRDefault="00F803C8" w:rsidP="00F803C8">
      <w:pPr>
        <w:pStyle w:val="NoSpacing"/>
        <w:rPr>
          <w:rFonts w:cs="Times New Roman"/>
          <w:szCs w:val="24"/>
        </w:rPr>
      </w:pPr>
    </w:p>
    <w:p w14:paraId="74C872BB" w14:textId="77777777" w:rsidR="00F803C8" w:rsidRDefault="00F803C8" w:rsidP="00F803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07EB39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AF495" w14:textId="77777777" w:rsidR="00F803C8" w:rsidRDefault="00F803C8" w:rsidP="009139A6">
      <w:r>
        <w:separator/>
      </w:r>
    </w:p>
  </w:endnote>
  <w:endnote w:type="continuationSeparator" w:id="0">
    <w:p w14:paraId="2E30F52F" w14:textId="77777777" w:rsidR="00F803C8" w:rsidRDefault="00F803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516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D7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6B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1C869" w14:textId="77777777" w:rsidR="00F803C8" w:rsidRDefault="00F803C8" w:rsidP="009139A6">
      <w:r>
        <w:separator/>
      </w:r>
    </w:p>
  </w:footnote>
  <w:footnote w:type="continuationSeparator" w:id="0">
    <w:p w14:paraId="14857ACD" w14:textId="77777777" w:rsidR="00F803C8" w:rsidRDefault="00F803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01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860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6D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C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5EBB4"/>
  <w15:chartTrackingRefBased/>
  <w15:docId w15:val="{E12C8239-8A8E-43F6-B77B-8E073DFF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2024-04-16T20:36:00Z</dcterms:created>
  <dcterms:modified xsi:type="dcterms:W3CDTF">2024-04-16T20:40:00Z</dcterms:modified>
</cp:coreProperties>
</file>