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01115" w14:textId="77777777" w:rsidR="00C555EE" w:rsidRDefault="00C555EE" w:rsidP="00C555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ALBOUN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7E7C18AF" w14:textId="77777777" w:rsidR="00C555EE" w:rsidRDefault="00C555EE" w:rsidP="00C555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Dunstable Priory.</w:t>
      </w:r>
    </w:p>
    <w:p w14:paraId="79CBEB68" w14:textId="77777777" w:rsidR="00C555EE" w:rsidRDefault="00C555EE" w:rsidP="00C555EE">
      <w:pPr>
        <w:rPr>
          <w:rFonts w:ascii="Times New Roman" w:hAnsi="Times New Roman" w:cs="Times New Roman"/>
          <w:sz w:val="24"/>
          <w:szCs w:val="24"/>
        </w:rPr>
      </w:pPr>
    </w:p>
    <w:p w14:paraId="1F12DC1C" w14:textId="77777777" w:rsidR="00C555EE" w:rsidRDefault="00C555EE" w:rsidP="00C555EE">
      <w:pPr>
        <w:rPr>
          <w:rFonts w:ascii="Times New Roman" w:hAnsi="Times New Roman" w:cs="Times New Roman"/>
          <w:sz w:val="24"/>
          <w:szCs w:val="24"/>
        </w:rPr>
      </w:pPr>
    </w:p>
    <w:p w14:paraId="3192E43B" w14:textId="77777777" w:rsidR="00C555EE" w:rsidRDefault="00C555EE" w:rsidP="00C555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6B4A7EE7" w14:textId="77777777" w:rsidR="00C555EE" w:rsidRDefault="00C555EE" w:rsidP="00C555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23F34B19" w14:textId="77777777" w:rsidR="00C555EE" w:rsidRDefault="00C555EE" w:rsidP="00C555EE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p.30)</w:t>
      </w:r>
    </w:p>
    <w:p w14:paraId="4794B634" w14:textId="77777777" w:rsidR="00C555EE" w:rsidRDefault="00C555EE" w:rsidP="00C555EE">
      <w:pPr>
        <w:rPr>
          <w:rFonts w:ascii="Times New Roman" w:hAnsi="Times New Roman" w:cs="Times New Roman"/>
          <w:sz w:val="24"/>
          <w:szCs w:val="24"/>
        </w:rPr>
      </w:pPr>
    </w:p>
    <w:p w14:paraId="2F1EC49B" w14:textId="77777777" w:rsidR="00C555EE" w:rsidRDefault="00C555EE" w:rsidP="00C555EE">
      <w:pPr>
        <w:rPr>
          <w:rFonts w:ascii="Times New Roman" w:hAnsi="Times New Roman" w:cs="Times New Roman"/>
          <w:sz w:val="24"/>
          <w:szCs w:val="24"/>
        </w:rPr>
      </w:pPr>
    </w:p>
    <w:p w14:paraId="4A692E5F" w14:textId="77777777" w:rsidR="00C555EE" w:rsidRDefault="00C555EE" w:rsidP="00C555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2022</w:t>
      </w:r>
    </w:p>
    <w:p w14:paraId="7DBEF6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E41A6" w14:textId="77777777" w:rsidR="00C555EE" w:rsidRDefault="00C555EE" w:rsidP="009139A6">
      <w:r>
        <w:separator/>
      </w:r>
    </w:p>
  </w:endnote>
  <w:endnote w:type="continuationSeparator" w:id="0">
    <w:p w14:paraId="09774F32" w14:textId="77777777" w:rsidR="00C555EE" w:rsidRDefault="00C555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25A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0F6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6ED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1E7E8" w14:textId="77777777" w:rsidR="00C555EE" w:rsidRDefault="00C555EE" w:rsidP="009139A6">
      <w:r>
        <w:separator/>
      </w:r>
    </w:p>
  </w:footnote>
  <w:footnote w:type="continuationSeparator" w:id="0">
    <w:p w14:paraId="7F1AD01B" w14:textId="77777777" w:rsidR="00C555EE" w:rsidRDefault="00C555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75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D6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EE5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5E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55E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41A83"/>
  <w15:chartTrackingRefBased/>
  <w15:docId w15:val="{48E98DD5-BD65-4C6D-B517-3788E09D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5E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2023-03-01T20:34:00Z</dcterms:created>
  <dcterms:modified xsi:type="dcterms:W3CDTF">2023-03-01T20:35:00Z</dcterms:modified>
</cp:coreProperties>
</file>