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C35DD" w14:textId="77777777" w:rsidR="00300E91" w:rsidRDefault="00300E91" w:rsidP="00300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ALBON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14:paraId="670B2185" w14:textId="77777777" w:rsidR="00300E91" w:rsidRDefault="00300E91" w:rsidP="00300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Stratfield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Saye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Hampshire.</w:t>
      </w:r>
    </w:p>
    <w:p w14:paraId="3111DB09" w14:textId="77777777" w:rsidR="00300E91" w:rsidRDefault="00300E91" w:rsidP="00300E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0CBB71" w14:textId="77777777" w:rsidR="00300E91" w:rsidRDefault="00300E91" w:rsidP="00300E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7FA95B" w14:textId="77777777" w:rsidR="00300E91" w:rsidRDefault="00300E91" w:rsidP="00300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Feb.1423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exchanged with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Wylughby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parson of the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Maidford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5090D097" w14:textId="77777777" w:rsidR="00300E91" w:rsidRDefault="00300E91" w:rsidP="00300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 (C.P.R. 1422-29 p.54)</w:t>
      </w:r>
    </w:p>
    <w:p w14:paraId="5E9F0419" w14:textId="77777777" w:rsidR="00300E91" w:rsidRDefault="00300E91" w:rsidP="00300E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6D2BB8" w14:textId="77777777" w:rsidR="00300E91" w:rsidRDefault="00300E91" w:rsidP="00300E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32F642" w14:textId="77777777" w:rsidR="00300E91" w:rsidRDefault="00300E91" w:rsidP="00300E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April 2021</w:t>
      </w:r>
    </w:p>
    <w:p w14:paraId="1558A33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23D72E" w14:textId="77777777" w:rsidR="00300E91" w:rsidRDefault="00300E91" w:rsidP="009139A6">
      <w:r>
        <w:separator/>
      </w:r>
    </w:p>
  </w:endnote>
  <w:endnote w:type="continuationSeparator" w:id="0">
    <w:p w14:paraId="4F8AB575" w14:textId="77777777" w:rsidR="00300E91" w:rsidRDefault="00300E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F43E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A1C3A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4373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79DF8E" w14:textId="77777777" w:rsidR="00300E91" w:rsidRDefault="00300E91" w:rsidP="009139A6">
      <w:r>
        <w:separator/>
      </w:r>
    </w:p>
  </w:footnote>
  <w:footnote w:type="continuationSeparator" w:id="0">
    <w:p w14:paraId="60473A1F" w14:textId="77777777" w:rsidR="00300E91" w:rsidRDefault="00300E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EEE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147E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DE6D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E91"/>
    <w:rsid w:val="000666E0"/>
    <w:rsid w:val="002510B7"/>
    <w:rsid w:val="00300E9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A6356"/>
  <w15:chartTrackingRefBased/>
  <w15:docId w15:val="{7FB65A43-3904-42D8-955B-7A39B255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2021-04-16T18:41:00Z</dcterms:created>
  <dcterms:modified xsi:type="dcterms:W3CDTF">2021-04-16T18:41:00Z</dcterms:modified>
</cp:coreProperties>
</file>