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E9529B" w14:textId="77777777" w:rsidR="00C55231" w:rsidRDefault="00C55231" w:rsidP="00C5523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ALBERD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fl.1477)</w:t>
      </w:r>
    </w:p>
    <w:p w14:paraId="3F12CE0A" w14:textId="77777777" w:rsidR="00C55231" w:rsidRDefault="00C55231" w:rsidP="00C5523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Norwich. Grocer.</w:t>
      </w:r>
    </w:p>
    <w:p w14:paraId="4F772548" w14:textId="77777777" w:rsidR="00C55231" w:rsidRDefault="00C55231" w:rsidP="00C5523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8DE1838" w14:textId="77777777" w:rsidR="00C55231" w:rsidRDefault="00C55231" w:rsidP="00C5523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B53E6BF" w14:textId="77777777" w:rsidR="00C55231" w:rsidRDefault="00C55231" w:rsidP="00C5523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1477</w:t>
      </w:r>
      <w:r>
        <w:rPr>
          <w:rFonts w:ascii="Times New Roman" w:hAnsi="Times New Roman" w:cs="Times New Roman"/>
          <w:sz w:val="24"/>
          <w:szCs w:val="24"/>
        </w:rPr>
        <w:tab/>
        <w:t xml:space="preserve">He made a plaint of debt against James </w:t>
      </w:r>
      <w:proofErr w:type="spellStart"/>
      <w:r>
        <w:rPr>
          <w:rFonts w:ascii="Times New Roman" w:hAnsi="Times New Roman" w:cs="Times New Roman"/>
          <w:sz w:val="24"/>
          <w:szCs w:val="24"/>
        </w:rPr>
        <w:t>Wafyn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Yarmouth(q.v.).</w:t>
      </w:r>
    </w:p>
    <w:p w14:paraId="0CC81564" w14:textId="77777777" w:rsidR="00C55231" w:rsidRDefault="00C55231" w:rsidP="00C5523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807383">
          <w:rPr>
            <w:rStyle w:val="Hyperlink"/>
            <w:rFonts w:ascii="Times New Roman" w:hAnsi="Times New Roman" w:cs="Times New Roman"/>
            <w:sz w:val="24"/>
            <w:szCs w:val="24"/>
          </w:rPr>
          <w:t>https://waalt.uh.edu/index.php/CP40/861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14:paraId="72E9554C" w14:textId="77777777" w:rsidR="00C55231" w:rsidRDefault="00C55231" w:rsidP="00C5523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C7A38BF" w14:textId="77777777" w:rsidR="00C55231" w:rsidRDefault="00C55231" w:rsidP="00C5523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7DFE634" w14:textId="77777777" w:rsidR="00C55231" w:rsidRDefault="00C55231" w:rsidP="00C5523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24 January 2022</w:t>
      </w:r>
    </w:p>
    <w:p w14:paraId="6166669C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B1570E" w14:textId="77777777" w:rsidR="00C55231" w:rsidRDefault="00C55231" w:rsidP="009139A6">
      <w:r>
        <w:separator/>
      </w:r>
    </w:p>
  </w:endnote>
  <w:endnote w:type="continuationSeparator" w:id="0">
    <w:p w14:paraId="22BB0906" w14:textId="77777777" w:rsidR="00C55231" w:rsidRDefault="00C5523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21CFC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EA6436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4B4A3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7B4690" w14:textId="77777777" w:rsidR="00C55231" w:rsidRDefault="00C55231" w:rsidP="009139A6">
      <w:r>
        <w:separator/>
      </w:r>
    </w:p>
  </w:footnote>
  <w:footnote w:type="continuationSeparator" w:id="0">
    <w:p w14:paraId="60BF7192" w14:textId="77777777" w:rsidR="00C55231" w:rsidRDefault="00C5523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E06FF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EB675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54229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5231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55231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5EB7EC"/>
  <w15:chartTrackingRefBased/>
  <w15:docId w15:val="{12329B53-6EA9-4815-A120-E7B12C1721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C5523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861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35</Words>
  <Characters>205</Characters>
  <Application>Microsoft Office Word</Application>
  <DocSecurity>0</DocSecurity>
  <Lines>1</Lines>
  <Paragraphs>1</Paragraphs>
  <ScaleCrop>false</ScaleCrop>
  <Company/>
  <LinksUpToDate>false</LinksUpToDate>
  <CharactersWithSpaces>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2022-01-30T10:02:00Z</dcterms:created>
  <dcterms:modified xsi:type="dcterms:W3CDTF">2022-01-30T10:03:00Z</dcterms:modified>
</cp:coreProperties>
</file>