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E652C" w14:textId="77777777" w:rsidR="00D26F62" w:rsidRDefault="00D26F62" w:rsidP="00D26F6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ALBERD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fl.1455)</w:t>
      </w:r>
    </w:p>
    <w:p w14:paraId="07DC4D3D" w14:textId="77777777" w:rsidR="00D26F62" w:rsidRDefault="00D26F62" w:rsidP="00D26F62">
      <w:pPr>
        <w:pStyle w:val="NoSpacing"/>
        <w:rPr>
          <w:rFonts w:cs="Times New Roman"/>
          <w:szCs w:val="24"/>
        </w:rPr>
      </w:pPr>
    </w:p>
    <w:p w14:paraId="298BC134" w14:textId="77777777" w:rsidR="00D26F62" w:rsidRDefault="00D26F62" w:rsidP="00D26F62">
      <w:pPr>
        <w:pStyle w:val="NoSpacing"/>
        <w:rPr>
          <w:rFonts w:cs="Times New Roman"/>
          <w:szCs w:val="24"/>
        </w:rPr>
      </w:pPr>
    </w:p>
    <w:p w14:paraId="717FA986" w14:textId="77777777" w:rsidR="00D26F62" w:rsidRDefault="00D26F62" w:rsidP="00D26F6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1455</w:t>
      </w:r>
      <w:r>
        <w:rPr>
          <w:rFonts w:cs="Times New Roman"/>
          <w:szCs w:val="24"/>
        </w:rPr>
        <w:tab/>
        <w:t xml:space="preserve">Elizabeth </w:t>
      </w:r>
      <w:proofErr w:type="spellStart"/>
      <w:r>
        <w:rPr>
          <w:rFonts w:cs="Times New Roman"/>
          <w:szCs w:val="24"/>
        </w:rPr>
        <w:t>Clere</w:t>
      </w:r>
      <w:proofErr w:type="spellEnd"/>
      <w:r>
        <w:rPr>
          <w:rFonts w:cs="Times New Roman"/>
          <w:szCs w:val="24"/>
        </w:rPr>
        <w:t xml:space="preserve">(q.v.) brought a plaint of trespass against him and </w:t>
      </w:r>
      <w:proofErr w:type="gramStart"/>
      <w:r>
        <w:rPr>
          <w:rFonts w:cs="Times New Roman"/>
          <w:szCs w:val="24"/>
        </w:rPr>
        <w:t>eight</w:t>
      </w:r>
      <w:proofErr w:type="gramEnd"/>
    </w:p>
    <w:p w14:paraId="49977E61" w14:textId="77777777" w:rsidR="00D26F62" w:rsidRDefault="00D26F62" w:rsidP="00D26F6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others.</w:t>
      </w:r>
    </w:p>
    <w:p w14:paraId="53D81D17" w14:textId="77777777" w:rsidR="00D26F62" w:rsidRDefault="00D26F62" w:rsidP="00D26F6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EF5AA4">
          <w:rPr>
            <w:rStyle w:val="Hyperlink"/>
            <w:rFonts w:cs="Times New Roman"/>
            <w:szCs w:val="24"/>
          </w:rPr>
          <w:t>https://waalt.uh.edu/index.php/CP40/776</w:t>
        </w:r>
      </w:hyperlink>
      <w:r>
        <w:rPr>
          <w:rFonts w:cs="Times New Roman"/>
          <w:szCs w:val="24"/>
        </w:rPr>
        <w:t xml:space="preserve"> )</w:t>
      </w:r>
    </w:p>
    <w:p w14:paraId="24E0CAA2" w14:textId="77777777" w:rsidR="00D26F62" w:rsidRDefault="00D26F62" w:rsidP="00D26F62">
      <w:pPr>
        <w:pStyle w:val="NoSpacing"/>
        <w:rPr>
          <w:rFonts w:cs="Times New Roman"/>
          <w:szCs w:val="24"/>
        </w:rPr>
      </w:pPr>
    </w:p>
    <w:p w14:paraId="5ECA6312" w14:textId="77777777" w:rsidR="00D26F62" w:rsidRDefault="00D26F62" w:rsidP="00D26F62">
      <w:pPr>
        <w:pStyle w:val="NoSpacing"/>
        <w:rPr>
          <w:rFonts w:cs="Times New Roman"/>
          <w:szCs w:val="24"/>
        </w:rPr>
      </w:pPr>
    </w:p>
    <w:p w14:paraId="1547888D" w14:textId="77777777" w:rsidR="00D26F62" w:rsidRDefault="00D26F62" w:rsidP="00D26F6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April 2023</w:t>
      </w:r>
    </w:p>
    <w:p w14:paraId="314AFFC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2D428" w14:textId="77777777" w:rsidR="00D26F62" w:rsidRDefault="00D26F62" w:rsidP="009139A6">
      <w:r>
        <w:separator/>
      </w:r>
    </w:p>
  </w:endnote>
  <w:endnote w:type="continuationSeparator" w:id="0">
    <w:p w14:paraId="236B395A" w14:textId="77777777" w:rsidR="00D26F62" w:rsidRDefault="00D26F6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6C7B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BB85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DE2D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443384" w14:textId="77777777" w:rsidR="00D26F62" w:rsidRDefault="00D26F62" w:rsidP="009139A6">
      <w:r>
        <w:separator/>
      </w:r>
    </w:p>
  </w:footnote>
  <w:footnote w:type="continuationSeparator" w:id="0">
    <w:p w14:paraId="73D48B4F" w14:textId="77777777" w:rsidR="00D26F62" w:rsidRDefault="00D26F6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6409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7C08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94CE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F62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26F62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3B34B"/>
  <w15:chartTrackingRefBased/>
  <w15:docId w15:val="{A70566C1-8DEF-4F18-BFE0-51EC920D2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26F6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7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2023-04-10T09:28:00Z</dcterms:created>
  <dcterms:modified xsi:type="dcterms:W3CDTF">2023-04-10T09:29:00Z</dcterms:modified>
</cp:coreProperties>
</file>