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F676B" w14:textId="2EE4BAFA" w:rsidR="00701B00" w:rsidRDefault="00701B00" w:rsidP="00E71FC3">
      <w:pPr>
        <w:pStyle w:val="NoSpacing"/>
      </w:pPr>
      <w:r>
        <w:rPr>
          <w:u w:val="single"/>
        </w:rPr>
        <w:t>Stephen ALBA</w:t>
      </w:r>
      <w:r>
        <w:t xml:space="preserve">     </w:t>
      </w:r>
      <w:proofErr w:type="gramStart"/>
      <w:r>
        <w:t xml:space="preserve">   (</w:t>
      </w:r>
      <w:proofErr w:type="gramEnd"/>
      <w:r>
        <w:t>fl.1442)</w:t>
      </w:r>
    </w:p>
    <w:p w14:paraId="17E5E090" w14:textId="40D20062" w:rsidR="00701B00" w:rsidRDefault="00B0693B" w:rsidP="00E71FC3">
      <w:pPr>
        <w:pStyle w:val="NoSpacing"/>
      </w:pPr>
      <w:r>
        <w:t>of Bodmin Priory.</w:t>
      </w:r>
    </w:p>
    <w:p w14:paraId="53657B94" w14:textId="7742BDA5" w:rsidR="00B0693B" w:rsidRDefault="00B0693B" w:rsidP="00E71FC3">
      <w:pPr>
        <w:pStyle w:val="NoSpacing"/>
      </w:pPr>
    </w:p>
    <w:p w14:paraId="56725DD3" w14:textId="7C863D4B" w:rsidR="00B0693B" w:rsidRDefault="00B0693B" w:rsidP="00E71FC3">
      <w:pPr>
        <w:pStyle w:val="NoSpacing"/>
      </w:pPr>
    </w:p>
    <w:p w14:paraId="6D32D513" w14:textId="77777777" w:rsidR="00B0693B" w:rsidRDefault="00B0693B" w:rsidP="00B0693B">
      <w:pPr>
        <w:pStyle w:val="NoSpacing"/>
      </w:pPr>
      <w:r>
        <w:t>22 Dec.1442</w:t>
      </w:r>
      <w:r>
        <w:tab/>
        <w:t xml:space="preserve">He was ordained priest in </w:t>
      </w:r>
      <w:proofErr w:type="spellStart"/>
      <w:r>
        <w:t>Chudleigh</w:t>
      </w:r>
      <w:proofErr w:type="spellEnd"/>
      <w:r>
        <w:t xml:space="preserve"> Parish Church, Devon, by the</w:t>
      </w:r>
    </w:p>
    <w:p w14:paraId="52252772" w14:textId="77777777" w:rsidR="00B0693B" w:rsidRDefault="00B0693B" w:rsidP="00B0693B">
      <w:pPr>
        <w:pStyle w:val="NoSpacing"/>
      </w:pPr>
      <w:r>
        <w:tab/>
      </w:r>
      <w:r>
        <w:tab/>
        <w:t>Bishop.</w:t>
      </w:r>
    </w:p>
    <w:p w14:paraId="44EA57B0" w14:textId="18268116" w:rsidR="00B0693B" w:rsidRDefault="00B0693B" w:rsidP="00B0693B">
      <w:pPr>
        <w:pStyle w:val="NoSpacing"/>
      </w:pPr>
      <w:r>
        <w:tab/>
      </w:r>
      <w:r>
        <w:tab/>
        <w:t>(“Register of Edmund Lacy, Bishop of Exeter 1420-55” part 4 p.190)</w:t>
      </w:r>
    </w:p>
    <w:p w14:paraId="1832E2B1" w14:textId="732F4E87" w:rsidR="00B0693B" w:rsidRDefault="00B0693B" w:rsidP="00B0693B">
      <w:pPr>
        <w:pStyle w:val="NoSpacing"/>
      </w:pPr>
    </w:p>
    <w:p w14:paraId="78E49404" w14:textId="740F4AC5" w:rsidR="00B0693B" w:rsidRDefault="00B0693B" w:rsidP="00B0693B">
      <w:pPr>
        <w:pStyle w:val="NoSpacing"/>
      </w:pPr>
    </w:p>
    <w:p w14:paraId="09B4685F" w14:textId="24DDC543" w:rsidR="00B0693B" w:rsidRPr="00701B00" w:rsidRDefault="00B0693B" w:rsidP="00B0693B">
      <w:pPr>
        <w:pStyle w:val="NoSpacing"/>
      </w:pPr>
      <w:r>
        <w:t>2 January 2019</w:t>
      </w:r>
      <w:bookmarkStart w:id="0" w:name="_GoBack"/>
      <w:bookmarkEnd w:id="0"/>
    </w:p>
    <w:sectPr w:rsidR="00B0693B" w:rsidRPr="00701B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C694A" w14:textId="77777777" w:rsidR="00701B00" w:rsidRDefault="00701B00" w:rsidP="00E71FC3">
      <w:pPr>
        <w:spacing w:after="0" w:line="240" w:lineRule="auto"/>
      </w:pPr>
      <w:r>
        <w:separator/>
      </w:r>
    </w:p>
  </w:endnote>
  <w:endnote w:type="continuationSeparator" w:id="0">
    <w:p w14:paraId="21AE04C6" w14:textId="77777777" w:rsidR="00701B00" w:rsidRDefault="00701B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EA3B8" w14:textId="77777777" w:rsidR="00701B00" w:rsidRPr="00E71FC3" w:rsidRDefault="00701B00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F331D" w14:textId="77777777" w:rsidR="00701B00" w:rsidRDefault="00701B00" w:rsidP="00E71FC3">
      <w:pPr>
        <w:spacing w:after="0" w:line="240" w:lineRule="auto"/>
      </w:pPr>
      <w:r>
        <w:separator/>
      </w:r>
    </w:p>
  </w:footnote>
  <w:footnote w:type="continuationSeparator" w:id="0">
    <w:p w14:paraId="485D1796" w14:textId="77777777" w:rsidR="00701B00" w:rsidRDefault="00701B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B00"/>
    <w:rsid w:val="001A7C09"/>
    <w:rsid w:val="00577BD5"/>
    <w:rsid w:val="00656CBA"/>
    <w:rsid w:val="006A1F77"/>
    <w:rsid w:val="00701B00"/>
    <w:rsid w:val="00733BE7"/>
    <w:rsid w:val="00AB52E8"/>
    <w:rsid w:val="00B0693B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CBD86"/>
  <w15:chartTrackingRefBased/>
  <w15:docId w15:val="{637B35BC-B28E-4EBB-AB03-D6E33AF1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29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2019-01-02T16:10:00Z</dcterms:created>
  <dcterms:modified xsi:type="dcterms:W3CDTF">2019-01-02T16:39:00Z</dcterms:modified>
</cp:coreProperties>
</file>