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EC82A" w14:textId="77777777" w:rsidR="002405C0" w:rsidRDefault="002405C0" w:rsidP="002405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ALAYN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7AA1BBB6" w14:textId="77777777" w:rsidR="002405C0" w:rsidRDefault="002405C0" w:rsidP="002405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Vintner.</w:t>
      </w:r>
    </w:p>
    <w:p w14:paraId="29AB27C2" w14:textId="77777777" w:rsidR="002405C0" w:rsidRDefault="002405C0" w:rsidP="002405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211405" w14:textId="77777777" w:rsidR="002405C0" w:rsidRDefault="002405C0" w:rsidP="002405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09D5C9" w14:textId="77777777" w:rsidR="002405C0" w:rsidRDefault="002405C0" w:rsidP="002405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He, William Welles(q.v.) and John Dudley, clerk(q.v.), made a plaint of debt</w:t>
      </w:r>
    </w:p>
    <w:p w14:paraId="3A5B7548" w14:textId="77777777" w:rsidR="002405C0" w:rsidRPr="006A6E9B" w:rsidRDefault="002405C0" w:rsidP="002405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against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Wynnesley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of  </w:t>
      </w:r>
      <w:proofErr w:type="spellStart"/>
      <w:r>
        <w:rPr>
          <w:rFonts w:ascii="Times New Roman" w:hAnsi="Times New Roman" w:cs="Times New Roman"/>
          <w:sz w:val="24"/>
          <w:szCs w:val="24"/>
        </w:rPr>
        <w:t>Wynnesley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Herefordshire(q.v.).</w:t>
      </w:r>
    </w:p>
    <w:p w14:paraId="61AF2F42" w14:textId="77777777" w:rsidR="002405C0" w:rsidRDefault="002405C0" w:rsidP="002405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8B4EA98" w14:textId="77777777" w:rsidR="002405C0" w:rsidRDefault="002405C0" w:rsidP="002405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98871B" w14:textId="77777777" w:rsidR="002405C0" w:rsidRDefault="002405C0" w:rsidP="002405C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84185C" w14:textId="77777777" w:rsidR="002405C0" w:rsidRDefault="002405C0" w:rsidP="002405C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2022</w:t>
      </w:r>
    </w:p>
    <w:p w14:paraId="3EC5BD7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93AA5" w14:textId="77777777" w:rsidR="002405C0" w:rsidRDefault="002405C0" w:rsidP="009139A6">
      <w:r>
        <w:separator/>
      </w:r>
    </w:p>
  </w:endnote>
  <w:endnote w:type="continuationSeparator" w:id="0">
    <w:p w14:paraId="6A9B06E9" w14:textId="77777777" w:rsidR="002405C0" w:rsidRDefault="002405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ADB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CDB1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563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1BF37" w14:textId="77777777" w:rsidR="002405C0" w:rsidRDefault="002405C0" w:rsidP="009139A6">
      <w:r>
        <w:separator/>
      </w:r>
    </w:p>
  </w:footnote>
  <w:footnote w:type="continuationSeparator" w:id="0">
    <w:p w14:paraId="7C032C0D" w14:textId="77777777" w:rsidR="002405C0" w:rsidRDefault="002405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E24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53B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D5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5C0"/>
    <w:rsid w:val="000666E0"/>
    <w:rsid w:val="002405C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E2866"/>
  <w15:chartTrackingRefBased/>
  <w15:docId w15:val="{3B0767E7-650C-4390-9C81-0FA96C479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2405C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2022-01-27T20:34:00Z</dcterms:created>
  <dcterms:modified xsi:type="dcterms:W3CDTF">2022-01-27T20:34:00Z</dcterms:modified>
</cp:coreProperties>
</file>