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C57A9" w14:textId="77777777" w:rsidR="00AB0277" w:rsidRDefault="00AB0277" w:rsidP="00AB0277">
      <w:pPr>
        <w:pStyle w:val="NoSpacing"/>
      </w:pPr>
      <w:r>
        <w:rPr>
          <w:u w:val="single"/>
        </w:rPr>
        <w:t>William ALARDE</w:t>
      </w:r>
      <w:r>
        <w:t xml:space="preserve">       (fl.1477)</w:t>
      </w:r>
    </w:p>
    <w:p w14:paraId="7C9BAB62" w14:textId="77777777" w:rsidR="00AB0277" w:rsidRDefault="00AB0277" w:rsidP="00AB0277">
      <w:pPr>
        <w:pStyle w:val="NoSpacing"/>
      </w:pPr>
      <w:r>
        <w:t>late of Westham, Sussex. Gentleman.</w:t>
      </w:r>
    </w:p>
    <w:p w14:paraId="7B0AC942" w14:textId="77777777" w:rsidR="00AB0277" w:rsidRDefault="00AB0277" w:rsidP="00AB0277">
      <w:pPr>
        <w:pStyle w:val="NoSpacing"/>
      </w:pPr>
    </w:p>
    <w:p w14:paraId="67D7D027" w14:textId="77777777" w:rsidR="00AB0277" w:rsidRDefault="00AB0277" w:rsidP="00AB0277">
      <w:pPr>
        <w:pStyle w:val="NoSpacing"/>
      </w:pPr>
    </w:p>
    <w:p w14:paraId="5D5946A7" w14:textId="77777777" w:rsidR="00AB0277" w:rsidRDefault="00AB0277" w:rsidP="00AB0277">
      <w:pPr>
        <w:pStyle w:val="NoSpacing"/>
      </w:pPr>
      <w:r>
        <w:t>18 Jun.1477</w:t>
      </w:r>
      <w:r>
        <w:tab/>
        <w:t xml:space="preserve">He was pardoned outlawry for not appearing to answer Sir Richard </w:t>
      </w:r>
    </w:p>
    <w:p w14:paraId="44F85061" w14:textId="77777777" w:rsidR="00AB0277" w:rsidRDefault="00AB0277" w:rsidP="00AB0277">
      <w:pPr>
        <w:pStyle w:val="NoSpacing"/>
      </w:pPr>
      <w:r>
        <w:tab/>
      </w:r>
      <w:r>
        <w:tab/>
        <w:t>Fiennes, Lord Dacre(q.v.), touching a debt of £10.</w:t>
      </w:r>
    </w:p>
    <w:p w14:paraId="05307FAB" w14:textId="77777777" w:rsidR="00AB0277" w:rsidRDefault="00AB0277" w:rsidP="00AB0277">
      <w:pPr>
        <w:pStyle w:val="NoSpacing"/>
      </w:pPr>
      <w:r>
        <w:tab/>
      </w:r>
      <w:r>
        <w:tab/>
        <w:t>(C.P.R. 1476-85 p.26)</w:t>
      </w:r>
    </w:p>
    <w:p w14:paraId="309E8236" w14:textId="77777777" w:rsidR="00AB0277" w:rsidRDefault="00AB0277" w:rsidP="00AB0277">
      <w:pPr>
        <w:pStyle w:val="NoSpacing"/>
      </w:pPr>
    </w:p>
    <w:p w14:paraId="4BF62935" w14:textId="77777777" w:rsidR="00AB0277" w:rsidRDefault="00AB0277" w:rsidP="00AB0277">
      <w:pPr>
        <w:pStyle w:val="NoSpacing"/>
      </w:pPr>
    </w:p>
    <w:p w14:paraId="3D97BD0E" w14:textId="77777777" w:rsidR="00AB0277" w:rsidRDefault="00AB0277" w:rsidP="00AB0277">
      <w:pPr>
        <w:pStyle w:val="NoSpacing"/>
      </w:pPr>
      <w:r>
        <w:t>23 February 2026</w:t>
      </w:r>
    </w:p>
    <w:p w14:paraId="13C9BA5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F437A" w14:textId="77777777" w:rsidR="00FE30D8" w:rsidRDefault="00FE30D8" w:rsidP="00086E2C">
      <w:pPr>
        <w:spacing w:after="0" w:line="240" w:lineRule="auto"/>
      </w:pPr>
      <w:r>
        <w:separator/>
      </w:r>
    </w:p>
  </w:endnote>
  <w:endnote w:type="continuationSeparator" w:id="0">
    <w:p w14:paraId="7838B7C7" w14:textId="77777777" w:rsidR="00FE30D8" w:rsidRDefault="00FE30D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A291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A7B7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868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08482" w14:textId="77777777" w:rsidR="00FE30D8" w:rsidRDefault="00FE30D8" w:rsidP="00086E2C">
      <w:pPr>
        <w:spacing w:after="0" w:line="240" w:lineRule="auto"/>
      </w:pPr>
      <w:r>
        <w:separator/>
      </w:r>
    </w:p>
  </w:footnote>
  <w:footnote w:type="continuationSeparator" w:id="0">
    <w:p w14:paraId="02BDD441" w14:textId="77777777" w:rsidR="00FE30D8" w:rsidRDefault="00FE30D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7C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529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671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77"/>
    <w:rsid w:val="00086E2C"/>
    <w:rsid w:val="000A2E7A"/>
    <w:rsid w:val="002244B7"/>
    <w:rsid w:val="00314D94"/>
    <w:rsid w:val="004773FD"/>
    <w:rsid w:val="00617568"/>
    <w:rsid w:val="006E68FA"/>
    <w:rsid w:val="00AB0277"/>
    <w:rsid w:val="00ED3A55"/>
    <w:rsid w:val="00F479D0"/>
    <w:rsid w:val="00FE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CB7B"/>
  <w15:chartTrackingRefBased/>
  <w15:docId w15:val="{C326D00D-DBEF-4BD6-883A-A8083DD34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027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211</Characters>
  <Application>Microsoft Office Word</Application>
  <DocSecurity>0</DocSecurity>
  <Lines>12</Lines>
  <Paragraphs>7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2026-02-27T17:31:00Z</dcterms:created>
  <dcterms:modified xsi:type="dcterms:W3CDTF">2026-02-27T17:31:00Z</dcterms:modified>
</cp:coreProperties>
</file>