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0CE955" w14:textId="77777777" w:rsidR="00D6559A" w:rsidRDefault="00D6559A" w:rsidP="00D655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ALARD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fl.1492)</w:t>
      </w:r>
    </w:p>
    <w:p w14:paraId="3E60447C" w14:textId="77777777" w:rsidR="00D6559A" w:rsidRDefault="00D6559A" w:rsidP="00D655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Sandhurst, Kent.</w:t>
      </w:r>
    </w:p>
    <w:p w14:paraId="0E302463" w14:textId="77777777" w:rsidR="00D6559A" w:rsidRDefault="00D6559A" w:rsidP="00D655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F0AD8C" w14:textId="77777777" w:rsidR="00D6559A" w:rsidRDefault="00D6559A" w:rsidP="00D655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3ECDEC" w14:textId="77777777" w:rsidR="00D6559A" w:rsidRDefault="00D6559A" w:rsidP="00D655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May1492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F6E8616" w14:textId="77777777" w:rsidR="00D6559A" w:rsidRDefault="00D6559A" w:rsidP="00D655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E236D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https://www.kentarchaeology.org.uk/Research/Libr/Wills/NameOrder/A.htm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E1AF267" w14:textId="77777777" w:rsidR="00D6559A" w:rsidRDefault="00D6559A" w:rsidP="00D655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D22F49" w14:textId="77777777" w:rsidR="00D6559A" w:rsidRDefault="00D6559A" w:rsidP="00D6559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6CE381" w14:textId="77777777" w:rsidR="00D6559A" w:rsidRDefault="00D6559A" w:rsidP="00D6559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March 2022</w:t>
      </w:r>
    </w:p>
    <w:p w14:paraId="40490BE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268CF" w14:textId="77777777" w:rsidR="00D6559A" w:rsidRDefault="00D6559A" w:rsidP="009139A6">
      <w:r>
        <w:separator/>
      </w:r>
    </w:p>
  </w:endnote>
  <w:endnote w:type="continuationSeparator" w:id="0">
    <w:p w14:paraId="275B6719" w14:textId="77777777" w:rsidR="00D6559A" w:rsidRDefault="00D655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BBE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9D28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200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A1C8B" w14:textId="77777777" w:rsidR="00D6559A" w:rsidRDefault="00D6559A" w:rsidP="009139A6">
      <w:r>
        <w:separator/>
      </w:r>
    </w:p>
  </w:footnote>
  <w:footnote w:type="continuationSeparator" w:id="0">
    <w:p w14:paraId="1D1D00D7" w14:textId="77777777" w:rsidR="00D6559A" w:rsidRDefault="00D655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8B0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FCD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9ED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59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6559A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1787C"/>
  <w15:chartTrackingRefBased/>
  <w15:docId w15:val="{ECA12180-5A86-4217-88F8-21AA1D1CF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655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A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2022-03-27T18:47:00Z</dcterms:created>
  <dcterms:modified xsi:type="dcterms:W3CDTF">2022-03-27T18:48:00Z</dcterms:modified>
</cp:coreProperties>
</file>