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5B81C" w14:textId="77777777" w:rsidR="00DE6632" w:rsidRDefault="00DE6632" w:rsidP="00DE663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ALARD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fl.1463)</w:t>
      </w:r>
    </w:p>
    <w:p w14:paraId="7434C570" w14:textId="77777777" w:rsidR="00DE6632" w:rsidRDefault="00DE6632" w:rsidP="00DE663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Gestling</w:t>
      </w:r>
      <w:proofErr w:type="spellEnd"/>
      <w:r>
        <w:rPr>
          <w:rFonts w:cs="Times New Roman"/>
          <w:szCs w:val="24"/>
          <w:lang w:val="en-GB"/>
        </w:rPr>
        <w:t>, Sussex. Husbandman.</w:t>
      </w:r>
    </w:p>
    <w:p w14:paraId="27874D87" w14:textId="77777777" w:rsidR="00DE6632" w:rsidRDefault="00DE6632" w:rsidP="00DE6632">
      <w:pPr>
        <w:pStyle w:val="NoSpacing"/>
        <w:jc w:val="both"/>
        <w:rPr>
          <w:rFonts w:cs="Times New Roman"/>
          <w:szCs w:val="24"/>
          <w:lang w:val="en-GB"/>
        </w:rPr>
      </w:pPr>
    </w:p>
    <w:p w14:paraId="0CB606FE" w14:textId="77777777" w:rsidR="00DE6632" w:rsidRDefault="00DE6632" w:rsidP="00DE6632">
      <w:pPr>
        <w:pStyle w:val="NoSpacing"/>
        <w:jc w:val="both"/>
        <w:rPr>
          <w:rFonts w:cs="Times New Roman"/>
          <w:szCs w:val="24"/>
          <w:lang w:val="en-GB"/>
        </w:rPr>
      </w:pPr>
    </w:p>
    <w:p w14:paraId="3E36F4AC" w14:textId="77777777" w:rsidR="00DE6632" w:rsidRDefault="00DE6632" w:rsidP="00DE663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1463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Flymche</w:t>
      </w:r>
      <w:proofErr w:type="spellEnd"/>
      <w:r>
        <w:rPr>
          <w:rFonts w:cs="Times New Roman"/>
          <w:szCs w:val="24"/>
          <w:lang w:val="en-GB"/>
        </w:rPr>
        <w:t>(q.v.) brought a plaint of trespass against him and 32 others.</w:t>
      </w:r>
    </w:p>
    <w:p w14:paraId="5D553F60" w14:textId="77777777" w:rsidR="00DE6632" w:rsidRDefault="00DE6632" w:rsidP="00DE663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5B7A7B">
          <w:rPr>
            <w:rStyle w:val="Hyperlink"/>
            <w:rFonts w:cs="Times New Roman"/>
            <w:szCs w:val="24"/>
            <w:lang w:val="en-GB"/>
          </w:rPr>
          <w:t>https://waalt.uh.edu/index.php/CP40/807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A6D3E5D" w14:textId="77777777" w:rsidR="00DE6632" w:rsidRDefault="00DE6632" w:rsidP="00DE6632">
      <w:pPr>
        <w:pStyle w:val="NoSpacing"/>
        <w:jc w:val="both"/>
        <w:rPr>
          <w:rFonts w:cs="Times New Roman"/>
          <w:szCs w:val="24"/>
          <w:lang w:val="en-GB"/>
        </w:rPr>
      </w:pPr>
    </w:p>
    <w:p w14:paraId="3BFE2C42" w14:textId="77777777" w:rsidR="00DE6632" w:rsidRDefault="00DE6632" w:rsidP="00DE6632">
      <w:pPr>
        <w:pStyle w:val="NoSpacing"/>
        <w:jc w:val="both"/>
        <w:rPr>
          <w:rFonts w:cs="Times New Roman"/>
          <w:szCs w:val="24"/>
          <w:lang w:val="en-GB"/>
        </w:rPr>
      </w:pPr>
    </w:p>
    <w:p w14:paraId="20F4BBD7" w14:textId="77777777" w:rsidR="00DE6632" w:rsidRDefault="00DE6632" w:rsidP="00DE663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4 January 2024</w:t>
      </w:r>
    </w:p>
    <w:p w14:paraId="1ADF03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B471E" w14:textId="77777777" w:rsidR="00DE6632" w:rsidRDefault="00DE6632" w:rsidP="009139A6">
      <w:r>
        <w:separator/>
      </w:r>
    </w:p>
  </w:endnote>
  <w:endnote w:type="continuationSeparator" w:id="0">
    <w:p w14:paraId="210B9932" w14:textId="77777777" w:rsidR="00DE6632" w:rsidRDefault="00DE66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34A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086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3D2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16B83" w14:textId="77777777" w:rsidR="00DE6632" w:rsidRDefault="00DE6632" w:rsidP="009139A6">
      <w:r>
        <w:separator/>
      </w:r>
    </w:p>
  </w:footnote>
  <w:footnote w:type="continuationSeparator" w:id="0">
    <w:p w14:paraId="49BCC25D" w14:textId="77777777" w:rsidR="00DE6632" w:rsidRDefault="00DE66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E47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CE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AFC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63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E663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8F294"/>
  <w15:chartTrackingRefBased/>
  <w15:docId w15:val="{0CA6C0B8-BCEB-461A-8BC8-503FCB6D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E66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2024-01-10T14:56:00Z</dcterms:created>
  <dcterms:modified xsi:type="dcterms:W3CDTF">2024-01-10T14:57:00Z</dcterms:modified>
</cp:coreProperties>
</file>