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D262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ALARD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6A76DEE7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Mercer.</w:t>
      </w:r>
    </w:p>
    <w:p w14:paraId="6D5233EF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9F46DF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6E93FB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0F2FDC27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A1D8116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EDF652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0F6CA5" w14:textId="77777777" w:rsidR="008954F3" w:rsidRDefault="008954F3" w:rsidP="008954F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2022</w:t>
      </w:r>
    </w:p>
    <w:p w14:paraId="03F5AB3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3DD63" w14:textId="77777777" w:rsidR="008954F3" w:rsidRDefault="008954F3" w:rsidP="009139A6">
      <w:r>
        <w:separator/>
      </w:r>
    </w:p>
  </w:endnote>
  <w:endnote w:type="continuationSeparator" w:id="0">
    <w:p w14:paraId="5812F4F0" w14:textId="77777777" w:rsidR="008954F3" w:rsidRDefault="008954F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9F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F98B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FC8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57788" w14:textId="77777777" w:rsidR="008954F3" w:rsidRDefault="008954F3" w:rsidP="009139A6">
      <w:r>
        <w:separator/>
      </w:r>
    </w:p>
  </w:footnote>
  <w:footnote w:type="continuationSeparator" w:id="0">
    <w:p w14:paraId="41D69EE5" w14:textId="77777777" w:rsidR="008954F3" w:rsidRDefault="008954F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2BF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56E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019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4F3"/>
    <w:rsid w:val="000666E0"/>
    <w:rsid w:val="002510B7"/>
    <w:rsid w:val="005C130B"/>
    <w:rsid w:val="00826F5C"/>
    <w:rsid w:val="008954F3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DABBA"/>
  <w15:chartTrackingRefBased/>
  <w15:docId w15:val="{DBA46F36-A471-43E6-BBFA-A2B77D0C0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8954F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2022-01-27T20:02:00Z</dcterms:created>
  <dcterms:modified xsi:type="dcterms:W3CDTF">2022-01-27T20:03:00Z</dcterms:modified>
</cp:coreProperties>
</file>