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C01E7" w14:textId="2500F15B" w:rsidR="008F687D" w:rsidRDefault="008F687D" w:rsidP="008F687D">
      <w:pPr>
        <w:pStyle w:val="NoSpacing"/>
      </w:pPr>
      <w:r>
        <w:rPr>
          <w:u w:val="single"/>
        </w:rPr>
        <w:t>John ALAPERT</w:t>
      </w:r>
      <w:r>
        <w:t xml:space="preserve">    (fl.1399</w:t>
      </w:r>
      <w:r w:rsidR="00A355CF">
        <w:t>-1415</w:t>
      </w:r>
      <w:r>
        <w:t>)</w:t>
      </w:r>
    </w:p>
    <w:p w14:paraId="7991E5FD" w14:textId="77777777" w:rsidR="008F687D" w:rsidRDefault="008F687D" w:rsidP="008F687D">
      <w:pPr>
        <w:pStyle w:val="NoSpacing"/>
      </w:pPr>
      <w:r>
        <w:t>of Coggeshall, Essex.</w:t>
      </w:r>
    </w:p>
    <w:p w14:paraId="6D310A7A" w14:textId="77777777" w:rsidR="008F687D" w:rsidRDefault="008F687D" w:rsidP="008F687D">
      <w:pPr>
        <w:pStyle w:val="NoSpacing"/>
      </w:pPr>
    </w:p>
    <w:p w14:paraId="0D6BD5FF" w14:textId="77777777" w:rsidR="008F687D" w:rsidRDefault="008F687D" w:rsidP="008F687D">
      <w:pPr>
        <w:pStyle w:val="NoSpacing"/>
      </w:pPr>
    </w:p>
    <w:p w14:paraId="7CFD4BDC" w14:textId="77777777" w:rsidR="008F687D" w:rsidRDefault="008F687D" w:rsidP="008F687D">
      <w:pPr>
        <w:pStyle w:val="NoSpacing"/>
      </w:pPr>
      <w:r>
        <w:tab/>
        <w:t>1399</w:t>
      </w:r>
      <w:r>
        <w:tab/>
        <w:t xml:space="preserve">He made a plaint of debt against John Dyere of Halstead(q.v.) and Thomas </w:t>
      </w:r>
    </w:p>
    <w:p w14:paraId="1C5427EB" w14:textId="77777777" w:rsidR="008F687D" w:rsidRDefault="008F687D" w:rsidP="008F687D">
      <w:pPr>
        <w:pStyle w:val="NoSpacing"/>
      </w:pPr>
      <w:r>
        <w:tab/>
      </w:r>
      <w:r>
        <w:tab/>
        <w:t>Webbe of Earl’s Colne(q.v.).</w:t>
      </w:r>
    </w:p>
    <w:p w14:paraId="638C128C" w14:textId="19129498" w:rsidR="008F687D" w:rsidRDefault="008F687D" w:rsidP="008F687D">
      <w:pPr>
        <w:pStyle w:val="NoSpacing"/>
      </w:pPr>
      <w:r>
        <w:tab/>
      </w:r>
      <w:r>
        <w:tab/>
        <w:t>(</w:t>
      </w:r>
      <w:hyperlink r:id="rId6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14:paraId="10963218" w14:textId="77777777" w:rsidR="00644401" w:rsidRDefault="00644401" w:rsidP="00644401">
      <w:pPr>
        <w:pStyle w:val="NoSpacing"/>
      </w:pPr>
      <w:r>
        <w:tab/>
        <w:t>1399</w:t>
      </w:r>
      <w:r>
        <w:tab/>
        <w:t>He and Margaret Alapert(q.v.), the executors of William Alapert of</w:t>
      </w:r>
    </w:p>
    <w:p w14:paraId="6D0C8FAB" w14:textId="77777777" w:rsidR="00644401" w:rsidRDefault="00644401" w:rsidP="00644401">
      <w:pPr>
        <w:pStyle w:val="NoSpacing"/>
      </w:pPr>
      <w:r>
        <w:tab/>
      </w:r>
      <w:r>
        <w:tab/>
        <w:t>Coggeshall(q.v.), made a plaint of debt against Geoffrey Cokefeld of</w:t>
      </w:r>
    </w:p>
    <w:p w14:paraId="15F081DE" w14:textId="77777777" w:rsidR="00644401" w:rsidRDefault="00644401" w:rsidP="00644401">
      <w:pPr>
        <w:pStyle w:val="NoSpacing"/>
      </w:pPr>
      <w:r>
        <w:tab/>
      </w:r>
      <w:r>
        <w:tab/>
        <w:t>London(q.v.).</w:t>
      </w:r>
    </w:p>
    <w:p w14:paraId="78DB4FED" w14:textId="46B2E71B" w:rsidR="00644401" w:rsidRDefault="00644401" w:rsidP="00644401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14:paraId="58291151" w14:textId="77777777" w:rsidR="00A37F0C" w:rsidRDefault="00A37F0C" w:rsidP="00A37F0C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3A8A2ACA" w14:textId="77777777" w:rsidR="00A37F0C" w:rsidRDefault="00A37F0C" w:rsidP="00A37F0C">
      <w:pPr>
        <w:pStyle w:val="NoSpacing"/>
      </w:pPr>
      <w:r>
        <w:tab/>
      </w:r>
      <w:r>
        <w:tab/>
        <w:t>towns and from all secular lords of towns and other lay persons having goods</w:t>
      </w:r>
    </w:p>
    <w:p w14:paraId="61986378" w14:textId="77777777" w:rsidR="00A37F0C" w:rsidRDefault="00A37F0C" w:rsidP="00A37F0C">
      <w:pPr>
        <w:pStyle w:val="NoSpacing"/>
      </w:pPr>
      <w:r>
        <w:tab/>
      </w:r>
      <w:r>
        <w:tab/>
        <w:t>and possessions and from others both great and small in Essex</w:t>
      </w:r>
    </w:p>
    <w:p w14:paraId="2E2CD580" w14:textId="77777777" w:rsidR="00A37F0C" w:rsidRDefault="00A37F0C" w:rsidP="00A37F0C">
      <w:pPr>
        <w:pStyle w:val="NoSpacing"/>
      </w:pPr>
      <w:r>
        <w:tab/>
      </w:r>
      <w:r>
        <w:tab/>
        <w:t>the taxes of two whole fifteenths and tenths.</w:t>
      </w:r>
    </w:p>
    <w:p w14:paraId="0907605A" w14:textId="77777777" w:rsidR="00A37F0C" w:rsidRDefault="00A37F0C" w:rsidP="00A37F0C">
      <w:pPr>
        <w:pStyle w:val="NoSpacing"/>
      </w:pPr>
      <w:r>
        <w:tab/>
      </w:r>
      <w:r>
        <w:tab/>
        <w:t>(C.F.R. 1413-22 p.87)</w:t>
      </w:r>
    </w:p>
    <w:p w14:paraId="666D5390" w14:textId="77777777" w:rsidR="00A355CF" w:rsidRPr="00FD1E72" w:rsidRDefault="00A355CF" w:rsidP="00A355CF">
      <w:pPr>
        <w:pStyle w:val="NoSpacing"/>
      </w:pPr>
      <w:r w:rsidRPr="00FD1E72">
        <w:t>7 Nov.1415</w:t>
      </w:r>
      <w:r w:rsidRPr="00FD1E72">
        <w:tab/>
        <w:t xml:space="preserve">He was one of those who were ordered to collect in </w:t>
      </w:r>
      <w:r>
        <w:t>Essex.</w:t>
      </w:r>
    </w:p>
    <w:p w14:paraId="0B2BBB5E" w14:textId="77777777" w:rsidR="00A355CF" w:rsidRPr="00FD1E72" w:rsidRDefault="00A355CF" w:rsidP="00A355CF">
      <w:pPr>
        <w:pStyle w:val="NoSpacing"/>
      </w:pPr>
      <w:r w:rsidRPr="00FD1E72">
        <w:tab/>
      </w:r>
      <w:r w:rsidRPr="00FD1E72">
        <w:tab/>
        <w:t xml:space="preserve">the taxes of two fifteenths and two tenths granted to </w:t>
      </w:r>
    </w:p>
    <w:p w14:paraId="27BFC8E3" w14:textId="77777777" w:rsidR="00A355CF" w:rsidRPr="00FD1E72" w:rsidRDefault="00A355CF" w:rsidP="00A355CF">
      <w:pPr>
        <w:pStyle w:val="NoSpacing"/>
        <w:ind w:left="720" w:firstLine="720"/>
      </w:pPr>
      <w:r w:rsidRPr="00FD1E72">
        <w:t>the King at the last Parliament, these to be collected in two instalments.</w:t>
      </w:r>
    </w:p>
    <w:p w14:paraId="038A67BD" w14:textId="77777777" w:rsidR="00A355CF" w:rsidRDefault="00A355CF" w:rsidP="00A355CF">
      <w:pPr>
        <w:pStyle w:val="NoSpacing"/>
      </w:pPr>
      <w:r w:rsidRPr="00FD1E72">
        <w:tab/>
      </w:r>
      <w:r w:rsidRPr="00FD1E72">
        <w:tab/>
        <w:t>(C.F.R. 1413-22 p.122)</w:t>
      </w:r>
    </w:p>
    <w:p w14:paraId="696BC4E4" w14:textId="77777777" w:rsidR="00A355CF" w:rsidRDefault="00A355CF" w:rsidP="00A37F0C">
      <w:pPr>
        <w:pStyle w:val="NoSpacing"/>
      </w:pPr>
    </w:p>
    <w:p w14:paraId="1720960C" w14:textId="77777777" w:rsidR="00A37F0C" w:rsidRDefault="00A37F0C" w:rsidP="00644401">
      <w:pPr>
        <w:pStyle w:val="NoSpacing"/>
      </w:pPr>
    </w:p>
    <w:p w14:paraId="7521CF42" w14:textId="3F566AFF" w:rsidR="00644401" w:rsidRDefault="008F687D" w:rsidP="008F687D">
      <w:pPr>
        <w:pStyle w:val="NoSpacing"/>
      </w:pPr>
      <w:r>
        <w:tab/>
      </w:r>
    </w:p>
    <w:p w14:paraId="7F16060E" w14:textId="150036F8" w:rsidR="00A37F0C" w:rsidRDefault="00A37F0C" w:rsidP="008F687D">
      <w:pPr>
        <w:pStyle w:val="NoSpacing"/>
      </w:pPr>
      <w:r>
        <w:t xml:space="preserve">  2 March 2025</w:t>
      </w:r>
    </w:p>
    <w:p w14:paraId="2B9201BD" w14:textId="0403A55C" w:rsidR="00A355CF" w:rsidRDefault="00A355CF" w:rsidP="008F687D">
      <w:pPr>
        <w:pStyle w:val="NoSpacing"/>
      </w:pPr>
      <w:r>
        <w:t>14 August 2025</w:t>
      </w:r>
    </w:p>
    <w:p w14:paraId="1E776FA0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A6A2B" w14:textId="77777777" w:rsidR="008F687D" w:rsidRDefault="008F687D" w:rsidP="00920DE3">
      <w:pPr>
        <w:spacing w:after="0" w:line="240" w:lineRule="auto"/>
      </w:pPr>
      <w:r>
        <w:separator/>
      </w:r>
    </w:p>
  </w:endnote>
  <w:endnote w:type="continuationSeparator" w:id="0">
    <w:p w14:paraId="472F6463" w14:textId="77777777" w:rsidR="008F687D" w:rsidRDefault="008F68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B9B4D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CC89" w14:textId="77777777" w:rsidR="00C009D8" w:rsidRPr="00C009D8" w:rsidRDefault="00C009D8">
    <w:pPr>
      <w:pStyle w:val="Footer"/>
    </w:pPr>
    <w:r>
      <w:t>Copyright I.S.Rogers 9 August 2013</w:t>
    </w:r>
  </w:p>
  <w:p w14:paraId="33F68CAC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3B84E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2167A" w14:textId="77777777" w:rsidR="008F687D" w:rsidRDefault="008F687D" w:rsidP="00920DE3">
      <w:pPr>
        <w:spacing w:after="0" w:line="240" w:lineRule="auto"/>
      </w:pPr>
      <w:r>
        <w:separator/>
      </w:r>
    </w:p>
  </w:footnote>
  <w:footnote w:type="continuationSeparator" w:id="0">
    <w:p w14:paraId="6E0F7FDC" w14:textId="77777777" w:rsidR="008F687D" w:rsidRDefault="008F68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F323F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94C2C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67C61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687D"/>
    <w:rsid w:val="00120749"/>
    <w:rsid w:val="00163462"/>
    <w:rsid w:val="00624CAE"/>
    <w:rsid w:val="00644401"/>
    <w:rsid w:val="008F687D"/>
    <w:rsid w:val="00920DE3"/>
    <w:rsid w:val="00A26B5D"/>
    <w:rsid w:val="00A355CF"/>
    <w:rsid w:val="00A37F0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8A844"/>
  <w15:docId w15:val="{D06255DE-9430-4F06-9B2B-1B986E461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68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555/CP40no555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4</cp:revision>
  <dcterms:created xsi:type="dcterms:W3CDTF">2015-03-17T21:39:00Z</dcterms:created>
  <dcterms:modified xsi:type="dcterms:W3CDTF">2025-08-14T09:19:00Z</dcterms:modified>
</cp:coreProperties>
</file>