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6B459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ALAPERT</w:t>
      </w:r>
      <w:r>
        <w:rPr>
          <w:rFonts w:ascii="Times New Roman" w:hAnsi="Times New Roman" w:cs="Times New Roman"/>
          <w:sz w:val="24"/>
          <w:szCs w:val="24"/>
        </w:rPr>
        <w:t xml:space="preserve">      (fl.1434)</w:t>
      </w:r>
    </w:p>
    <w:p w:rsidR="006B459E" w:rsidRDefault="006B459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459E" w:rsidRDefault="006B459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459E" w:rsidRDefault="006B459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Colchester, Essex,</w:t>
      </w:r>
    </w:p>
    <w:p w:rsidR="006B459E" w:rsidRDefault="006B459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 of the late Richard Baynard(d.1434)(q.v.).</w:t>
      </w:r>
    </w:p>
    <w:p w:rsidR="006B459E" w:rsidRDefault="006B459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24-178)</w:t>
      </w:r>
    </w:p>
    <w:p w:rsidR="006B459E" w:rsidRDefault="006B459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459E" w:rsidRDefault="006B459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459E" w:rsidRPr="006B459E" w:rsidRDefault="006B459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April 2016</w:t>
      </w:r>
      <w:bookmarkStart w:id="0" w:name="_GoBack"/>
      <w:bookmarkEnd w:id="0"/>
    </w:p>
    <w:sectPr w:rsidR="006B459E" w:rsidRPr="006B459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59E" w:rsidRDefault="006B459E" w:rsidP="00E71FC3">
      <w:pPr>
        <w:spacing w:after="0" w:line="240" w:lineRule="auto"/>
      </w:pPr>
      <w:r>
        <w:separator/>
      </w:r>
    </w:p>
  </w:endnote>
  <w:endnote w:type="continuationSeparator" w:id="0">
    <w:p w:rsidR="006B459E" w:rsidRDefault="006B459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59E" w:rsidRDefault="006B459E" w:rsidP="00E71FC3">
      <w:pPr>
        <w:spacing w:after="0" w:line="240" w:lineRule="auto"/>
      </w:pPr>
      <w:r>
        <w:separator/>
      </w:r>
    </w:p>
  </w:footnote>
  <w:footnote w:type="continuationSeparator" w:id="0">
    <w:p w:rsidR="006B459E" w:rsidRDefault="006B459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59E"/>
    <w:rsid w:val="006B459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AC986"/>
  <w15:chartTrackingRefBased/>
  <w15:docId w15:val="{4E33BF97-8116-4920-85E0-DB48E3A43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2016-04-24T19:59:00Z</dcterms:created>
  <dcterms:modified xsi:type="dcterms:W3CDTF">2016-04-24T20:03:00Z</dcterms:modified>
</cp:coreProperties>
</file>