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FE3C4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6471C731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</w:p>
    <w:p w14:paraId="7BF39FB4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</w:p>
    <w:p w14:paraId="4C42B4BA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Mar.1492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Isabella </w:t>
      </w:r>
      <w:proofErr w:type="spellStart"/>
      <w:r>
        <w:rPr>
          <w:rFonts w:ascii="Times New Roman" w:hAnsi="Times New Roman" w:cs="Times New Roman"/>
          <w:sz w:val="24"/>
          <w:szCs w:val="24"/>
        </w:rPr>
        <w:t>Jacson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enfeoffed her son, Robert(q.v.),</w:t>
      </w:r>
    </w:p>
    <w:p w14:paraId="361C129F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half an acre of land in Penrith.  (T.N.A. ref. WD RY/BOX92/113)</w:t>
      </w:r>
    </w:p>
    <w:p w14:paraId="6E032970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</w:p>
    <w:p w14:paraId="0A599910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</w:p>
    <w:p w14:paraId="2A51B987" w14:textId="77777777" w:rsidR="00867CF3" w:rsidRDefault="00867CF3" w:rsidP="00867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18B00A9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7568" w14:textId="77777777" w:rsidR="00867CF3" w:rsidRDefault="00867CF3" w:rsidP="009139A6">
      <w:r>
        <w:separator/>
      </w:r>
    </w:p>
  </w:endnote>
  <w:endnote w:type="continuationSeparator" w:id="0">
    <w:p w14:paraId="543BEC40" w14:textId="77777777" w:rsidR="00867CF3" w:rsidRDefault="00867C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33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706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42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3563E" w14:textId="77777777" w:rsidR="00867CF3" w:rsidRDefault="00867CF3" w:rsidP="009139A6">
      <w:r>
        <w:separator/>
      </w:r>
    </w:p>
  </w:footnote>
  <w:footnote w:type="continuationSeparator" w:id="0">
    <w:p w14:paraId="6F912AA9" w14:textId="77777777" w:rsidR="00867CF3" w:rsidRDefault="00867C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C44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E5A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448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F3"/>
    <w:rsid w:val="000666E0"/>
    <w:rsid w:val="002510B7"/>
    <w:rsid w:val="005C130B"/>
    <w:rsid w:val="00826F5C"/>
    <w:rsid w:val="00867CF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8A92C"/>
  <w15:chartTrackingRefBased/>
  <w15:docId w15:val="{1F3AFD28-EE4A-43DB-B5D3-2DCEE11A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CF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2022-03-04T11:18:00Z</dcterms:created>
  <dcterms:modified xsi:type="dcterms:W3CDTF">2022-03-04T11:18:00Z</dcterms:modified>
</cp:coreProperties>
</file>