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68674E" w14:textId="77777777" w:rsidR="00493DFB" w:rsidRDefault="00493DFB" w:rsidP="00493DFB">
      <w:pPr>
        <w:pStyle w:val="NoSpacing"/>
      </w:pPr>
      <w:r>
        <w:rPr>
          <w:u w:val="single"/>
        </w:rPr>
        <w:t>William ALAN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fl.1484)</w:t>
      </w:r>
    </w:p>
    <w:p w14:paraId="4A4FD508" w14:textId="721B312D" w:rsidR="00493DFB" w:rsidRDefault="00493DFB" w:rsidP="00493DFB">
      <w:pPr>
        <w:pStyle w:val="NoSpacing"/>
      </w:pPr>
      <w:r>
        <w:t>of York. M</w:t>
      </w:r>
      <w:r>
        <w:t>ercer.</w:t>
      </w:r>
      <w:bookmarkStart w:id="0" w:name="_GoBack"/>
      <w:bookmarkEnd w:id="0"/>
    </w:p>
    <w:p w14:paraId="73AC687F" w14:textId="77777777" w:rsidR="00493DFB" w:rsidRDefault="00493DFB" w:rsidP="00493DFB">
      <w:pPr>
        <w:pStyle w:val="NoSpacing"/>
      </w:pPr>
    </w:p>
    <w:p w14:paraId="3831D31D" w14:textId="77777777" w:rsidR="00493DFB" w:rsidRDefault="00493DFB" w:rsidP="00493DFB">
      <w:pPr>
        <w:pStyle w:val="NoSpacing"/>
      </w:pPr>
    </w:p>
    <w:p w14:paraId="6A7CC67D" w14:textId="3E4B8431" w:rsidR="00493DFB" w:rsidRDefault="00493DFB" w:rsidP="00493DFB">
      <w:pPr>
        <w:pStyle w:val="NoSpacing"/>
      </w:pPr>
      <w:r>
        <w:t xml:space="preserve">Former apprentice of </w:t>
      </w:r>
      <w:r>
        <w:t xml:space="preserve">Thomas </w:t>
      </w:r>
      <w:proofErr w:type="spellStart"/>
      <w:r>
        <w:t>Catour</w:t>
      </w:r>
      <w:proofErr w:type="spellEnd"/>
      <w:r>
        <w:t>(q.v.).   (R.F.Y. 208)</w:t>
      </w:r>
    </w:p>
    <w:p w14:paraId="4FD7AA23" w14:textId="77777777" w:rsidR="00493DFB" w:rsidRDefault="00493DFB" w:rsidP="00493DFB">
      <w:pPr>
        <w:pStyle w:val="NoSpacing"/>
      </w:pPr>
    </w:p>
    <w:p w14:paraId="1FA6DCCE" w14:textId="77777777" w:rsidR="00493DFB" w:rsidRDefault="00493DFB" w:rsidP="00493DFB">
      <w:pPr>
        <w:pStyle w:val="NoSpacing"/>
      </w:pPr>
    </w:p>
    <w:p w14:paraId="5F718760" w14:textId="77777777" w:rsidR="00493DFB" w:rsidRDefault="00493DFB" w:rsidP="00493DFB">
      <w:pPr>
        <w:pStyle w:val="NoSpacing"/>
      </w:pPr>
      <w:r>
        <w:tab/>
        <w:t>1484</w:t>
      </w:r>
      <w:r>
        <w:tab/>
        <w:t>He became a Freeman by apprenticeship.   (ibid.)</w:t>
      </w:r>
    </w:p>
    <w:p w14:paraId="21636517" w14:textId="77777777" w:rsidR="00493DFB" w:rsidRDefault="00493DFB" w:rsidP="00493DFB">
      <w:pPr>
        <w:pStyle w:val="NoSpacing"/>
      </w:pPr>
    </w:p>
    <w:p w14:paraId="7D29D674" w14:textId="77777777" w:rsidR="00493DFB" w:rsidRDefault="00493DFB" w:rsidP="00493DFB">
      <w:pPr>
        <w:pStyle w:val="NoSpacing"/>
      </w:pPr>
    </w:p>
    <w:p w14:paraId="49151BB2" w14:textId="77777777" w:rsidR="00493DFB" w:rsidRDefault="00493DFB" w:rsidP="00493DFB">
      <w:pPr>
        <w:pStyle w:val="NoSpacing"/>
      </w:pPr>
      <w:r>
        <w:t>23 September 2018</w:t>
      </w:r>
    </w:p>
    <w:p w14:paraId="03F7D8D9" w14:textId="341B57A9" w:rsidR="006B2F86" w:rsidRPr="00493DFB" w:rsidRDefault="00493DFB" w:rsidP="00E71FC3">
      <w:pPr>
        <w:pStyle w:val="NoSpacing"/>
      </w:pPr>
    </w:p>
    <w:sectPr w:rsidR="006B2F86" w:rsidRPr="00493DF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E2C6F6" w14:textId="77777777" w:rsidR="00493DFB" w:rsidRDefault="00493DFB" w:rsidP="00E71FC3">
      <w:pPr>
        <w:spacing w:after="0" w:line="240" w:lineRule="auto"/>
      </w:pPr>
      <w:r>
        <w:separator/>
      </w:r>
    </w:p>
  </w:endnote>
  <w:endnote w:type="continuationSeparator" w:id="0">
    <w:p w14:paraId="2A1CCFDD" w14:textId="77777777" w:rsidR="00493DFB" w:rsidRDefault="00493DF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65F19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8A8117" w14:textId="77777777" w:rsidR="00493DFB" w:rsidRDefault="00493DFB" w:rsidP="00E71FC3">
      <w:pPr>
        <w:spacing w:after="0" w:line="240" w:lineRule="auto"/>
      </w:pPr>
      <w:r>
        <w:separator/>
      </w:r>
    </w:p>
  </w:footnote>
  <w:footnote w:type="continuationSeparator" w:id="0">
    <w:p w14:paraId="3E01EC4D" w14:textId="77777777" w:rsidR="00493DFB" w:rsidRDefault="00493DF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DFB"/>
    <w:rsid w:val="001A7C09"/>
    <w:rsid w:val="00493DF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EB42E"/>
  <w15:chartTrackingRefBased/>
  <w15:docId w15:val="{11C653BC-7282-4348-8498-5B422DAD5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5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2018-09-23T19:56:00Z</dcterms:created>
  <dcterms:modified xsi:type="dcterms:W3CDTF">2018-09-23T19:58:00Z</dcterms:modified>
</cp:coreProperties>
</file>