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89A" w:rsidRPr="00E77870" w:rsidRDefault="0031489A" w:rsidP="0031489A">
      <w:pPr>
        <w:pStyle w:val="NoSpacing"/>
      </w:pPr>
      <w:r w:rsidRPr="000A2615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ALAN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31489A" w:rsidRDefault="0031489A" w:rsidP="0031489A">
      <w:pPr>
        <w:pStyle w:val="NoSpacing"/>
      </w:pPr>
      <w:r>
        <w:t xml:space="preserve">of York. </w:t>
      </w:r>
      <w:r w:rsidRPr="000A2615">
        <w:rPr>
          <w:noProof/>
        </w:rPr>
        <w:t>Merchant</w:t>
      </w:r>
      <w:r>
        <w:t>.</w:t>
      </w:r>
    </w:p>
    <w:p w:rsidR="0031489A" w:rsidRDefault="0031489A" w:rsidP="0031489A">
      <w:pPr>
        <w:pStyle w:val="NoSpacing"/>
      </w:pPr>
    </w:p>
    <w:p w:rsidR="0031489A" w:rsidRDefault="0031489A" w:rsidP="0031489A">
      <w:pPr>
        <w:pStyle w:val="NoSpacing"/>
      </w:pPr>
    </w:p>
    <w:p w:rsidR="0031489A" w:rsidRDefault="0031489A" w:rsidP="0031489A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204</w:t>
      </w:r>
      <w:r>
        <w:t>)</w:t>
      </w:r>
    </w:p>
    <w:p w:rsidR="0031489A" w:rsidRDefault="0031489A" w:rsidP="0031489A">
      <w:pPr>
        <w:pStyle w:val="NoSpacing"/>
      </w:pPr>
    </w:p>
    <w:p w:rsidR="0031489A" w:rsidRDefault="0031489A" w:rsidP="0031489A">
      <w:pPr>
        <w:pStyle w:val="NoSpacing"/>
      </w:pPr>
    </w:p>
    <w:p w:rsidR="0031489A" w:rsidRDefault="0031489A" w:rsidP="0031489A">
      <w:pPr>
        <w:pStyle w:val="NoSpacing"/>
      </w:pPr>
      <w:r>
        <w:t>2 May 2015</w:t>
      </w:r>
    </w:p>
    <w:p w:rsidR="006B2F86" w:rsidRPr="00E71FC3" w:rsidRDefault="0031489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89A" w:rsidRDefault="0031489A" w:rsidP="00E71FC3">
      <w:pPr>
        <w:spacing w:after="0" w:line="240" w:lineRule="auto"/>
      </w:pPr>
      <w:r>
        <w:separator/>
      </w:r>
    </w:p>
  </w:endnote>
  <w:endnote w:type="continuationSeparator" w:id="0">
    <w:p w:rsidR="0031489A" w:rsidRDefault="003148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89A" w:rsidRDefault="0031489A" w:rsidP="00E71FC3">
      <w:pPr>
        <w:spacing w:after="0" w:line="240" w:lineRule="auto"/>
      </w:pPr>
      <w:r>
        <w:separator/>
      </w:r>
    </w:p>
  </w:footnote>
  <w:footnote w:type="continuationSeparator" w:id="0">
    <w:p w:rsidR="0031489A" w:rsidRDefault="003148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9A"/>
    <w:rsid w:val="001A7C09"/>
    <w:rsid w:val="0031489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FC656B-238B-496C-A0E3-E5E928DC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2016-10-19T19:28:00Z</dcterms:created>
  <dcterms:modified xsi:type="dcterms:W3CDTF">2016-10-19T19:30:00Z</dcterms:modified>
</cp:coreProperties>
</file>