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0FE" w:rsidRDefault="002E10FE" w:rsidP="002E10FE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Christopher ALAN</w:t>
      </w:r>
      <w:r>
        <w:rPr>
          <w:rFonts w:ascii="Noteworthy Light"/>
          <w:sz w:val="24"/>
          <w:szCs w:val="24"/>
        </w:rPr>
        <w:t xml:space="preserve">       (fl.1453)</w:t>
      </w:r>
    </w:p>
    <w:p w:rsidR="002E10FE" w:rsidRDefault="002E10FE" w:rsidP="002E10FE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gramStart"/>
      <w:r>
        <w:rPr>
          <w:rFonts w:ascii="Noteworthy Light"/>
          <w:sz w:val="24"/>
          <w:szCs w:val="24"/>
        </w:rPr>
        <w:t>Baker.</w:t>
      </w:r>
      <w:proofErr w:type="gramEnd"/>
    </w:p>
    <w:p w:rsidR="002E10FE" w:rsidRDefault="002E10FE" w:rsidP="002E10FE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2E10FE" w:rsidRDefault="002E10FE" w:rsidP="002E10FE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2E10FE" w:rsidRDefault="002E10FE" w:rsidP="002E10FE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 by redemption.  (R.F.Y. p.174)</w:t>
      </w:r>
    </w:p>
    <w:p w:rsidR="002E10FE" w:rsidRDefault="002E10FE" w:rsidP="002E10FE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2E10FE" w:rsidRDefault="002E10FE" w:rsidP="002E10FE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2E10FE" w:rsidRDefault="002E10FE" w:rsidP="002E10FE">
      <w:pPr>
        <w:pStyle w:val="Body"/>
        <w:rPr>
          <w:rFonts w:ascii="Noteworthy Light" w:eastAsia="Noteworthy Light" w:hAnsi="Noteworthy Light" w:cs="Noteworthy Light"/>
          <w:sz w:val="24"/>
          <w:szCs w:val="24"/>
          <w:u w:val="single"/>
        </w:rPr>
      </w:pPr>
      <w:r>
        <w:rPr>
          <w:rFonts w:ascii="Noteworthy Light"/>
          <w:sz w:val="24"/>
          <w:szCs w:val="24"/>
        </w:rPr>
        <w:t>4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0FE" w:rsidRDefault="002E10FE" w:rsidP="00920DE3">
      <w:pPr>
        <w:spacing w:after="0" w:line="240" w:lineRule="auto"/>
      </w:pPr>
      <w:r>
        <w:separator/>
      </w:r>
    </w:p>
  </w:endnote>
  <w:endnote w:type="continuationSeparator" w:id="0">
    <w:p w:rsidR="002E10FE" w:rsidRDefault="002E10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0FE" w:rsidRDefault="002E10FE" w:rsidP="00920DE3">
      <w:pPr>
        <w:spacing w:after="0" w:line="240" w:lineRule="auto"/>
      </w:pPr>
      <w:r>
        <w:separator/>
      </w:r>
    </w:p>
  </w:footnote>
  <w:footnote w:type="continuationSeparator" w:id="0">
    <w:p w:rsidR="002E10FE" w:rsidRDefault="002E10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0FE"/>
    <w:rsid w:val="00120749"/>
    <w:rsid w:val="002E10F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E10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E10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2014-04-23T19:55:00Z</dcterms:created>
  <dcterms:modified xsi:type="dcterms:W3CDTF">2014-04-23T19:55:00Z</dcterms:modified>
</cp:coreProperties>
</file>