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814" w:rsidRDefault="00761814" w:rsidP="007618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AKYRMAN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761814" w:rsidRDefault="00761814" w:rsidP="007618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1814" w:rsidRDefault="00761814" w:rsidP="007618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1814" w:rsidRDefault="00761814" w:rsidP="007618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Mar.1419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Loddon, Norfolk,</w:t>
      </w:r>
    </w:p>
    <w:p w:rsidR="00761814" w:rsidRDefault="00761814" w:rsidP="007618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the lands of the late Ralph Ramsey(q.v.).</w:t>
      </w:r>
    </w:p>
    <w:p w:rsidR="00761814" w:rsidRDefault="00761814" w:rsidP="007618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21-201)</w:t>
      </w:r>
    </w:p>
    <w:p w:rsidR="00E37116" w:rsidRDefault="00E37116" w:rsidP="00E371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Mar.1419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Loddon, Norfolk,</w:t>
      </w:r>
    </w:p>
    <w:p w:rsidR="00E37116" w:rsidRDefault="00E37116" w:rsidP="00E371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the lands of the late Sir Thomas Charles(</w:t>
      </w:r>
      <w:proofErr w:type="gramStart"/>
      <w:r>
        <w:rPr>
          <w:rFonts w:ascii="Times New Roman" w:hAnsi="Times New Roman" w:cs="Times New Roman"/>
          <w:sz w:val="24"/>
          <w:szCs w:val="24"/>
        </w:rPr>
        <w:t>d.1418)(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E37116" w:rsidRDefault="00E37116" w:rsidP="00E371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21-203)</w:t>
      </w:r>
    </w:p>
    <w:p w:rsidR="00761814" w:rsidRDefault="00761814" w:rsidP="007618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1814" w:rsidRDefault="00761814" w:rsidP="007618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761814" w:rsidP="007618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January 2016</w:t>
      </w:r>
    </w:p>
    <w:p w:rsidR="00E37116" w:rsidRPr="00761814" w:rsidRDefault="00E37116" w:rsidP="007618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March 2016</w:t>
      </w:r>
      <w:bookmarkStart w:id="0" w:name="_GoBack"/>
      <w:bookmarkEnd w:id="0"/>
    </w:p>
    <w:sectPr w:rsidR="00E37116" w:rsidRPr="0076181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1814" w:rsidRDefault="00761814" w:rsidP="00564E3C">
      <w:pPr>
        <w:spacing w:after="0" w:line="240" w:lineRule="auto"/>
      </w:pPr>
      <w:r>
        <w:separator/>
      </w:r>
    </w:p>
  </w:endnote>
  <w:endnote w:type="continuationSeparator" w:id="0">
    <w:p w:rsidR="00761814" w:rsidRDefault="0076181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37116">
      <w:rPr>
        <w:rFonts w:ascii="Times New Roman" w:hAnsi="Times New Roman" w:cs="Times New Roman"/>
        <w:noProof/>
        <w:sz w:val="24"/>
        <w:szCs w:val="24"/>
      </w:rPr>
      <w:t>31 March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1814" w:rsidRDefault="00761814" w:rsidP="00564E3C">
      <w:pPr>
        <w:spacing w:after="0" w:line="240" w:lineRule="auto"/>
      </w:pPr>
      <w:r>
        <w:separator/>
      </w:r>
    </w:p>
  </w:footnote>
  <w:footnote w:type="continuationSeparator" w:id="0">
    <w:p w:rsidR="00761814" w:rsidRDefault="0076181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814"/>
    <w:rsid w:val="00372DC6"/>
    <w:rsid w:val="00564E3C"/>
    <w:rsid w:val="0064591D"/>
    <w:rsid w:val="00761814"/>
    <w:rsid w:val="00DD5B8A"/>
    <w:rsid w:val="00E37116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BBC9B"/>
  <w15:chartTrackingRefBased/>
  <w15:docId w15:val="{9EC6D9E0-F9C0-4512-A68D-48971A92D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2016-01-21T20:26:00Z</dcterms:created>
  <dcterms:modified xsi:type="dcterms:W3CDTF">2016-03-31T08:41:00Z</dcterms:modified>
</cp:coreProperties>
</file>