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AKSTELL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Merchant.</w:t>
      </w: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debt against Henry Lynde of Maldon, Essex(q.v.).</w:t>
      </w: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</w:p>
    <w:p w:rsidR="006535C8" w:rsidRDefault="006535C8" w:rsidP="006535C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October 2016</w:t>
      </w:r>
    </w:p>
    <w:p w:rsidR="006B2F86" w:rsidRPr="00E71FC3" w:rsidRDefault="006535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C8" w:rsidRDefault="006535C8" w:rsidP="00E71FC3">
      <w:pPr>
        <w:spacing w:after="0" w:line="240" w:lineRule="auto"/>
      </w:pPr>
      <w:r>
        <w:separator/>
      </w:r>
    </w:p>
  </w:endnote>
  <w:endnote w:type="continuationSeparator" w:id="0">
    <w:p w:rsidR="006535C8" w:rsidRDefault="006535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C8" w:rsidRDefault="006535C8" w:rsidP="00E71FC3">
      <w:pPr>
        <w:spacing w:after="0" w:line="240" w:lineRule="auto"/>
      </w:pPr>
      <w:r>
        <w:separator/>
      </w:r>
    </w:p>
  </w:footnote>
  <w:footnote w:type="continuationSeparator" w:id="0">
    <w:p w:rsidR="006535C8" w:rsidRDefault="006535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C8"/>
    <w:rsid w:val="001A7C09"/>
    <w:rsid w:val="006535C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E640E-C948-4EC6-B94E-91833A4C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535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2016-11-03T22:29:00Z</dcterms:created>
  <dcterms:modified xsi:type="dcterms:W3CDTF">2016-11-03T22:36:00Z</dcterms:modified>
</cp:coreProperties>
</file>