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A9D87" w14:textId="77777777" w:rsidR="00012CB8" w:rsidRDefault="00012CB8" w:rsidP="00012C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AKLET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2689ED68" w14:textId="77777777" w:rsidR="00012CB8" w:rsidRDefault="00012CB8" w:rsidP="00012C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14656C74" w14:textId="77777777" w:rsidR="00012CB8" w:rsidRDefault="00012CB8" w:rsidP="00012CB8">
      <w:pPr>
        <w:pStyle w:val="NoSpacing"/>
        <w:rPr>
          <w:rFonts w:cs="Times New Roman"/>
          <w:szCs w:val="24"/>
        </w:rPr>
      </w:pPr>
    </w:p>
    <w:p w14:paraId="11FE4991" w14:textId="77777777" w:rsidR="00012CB8" w:rsidRDefault="00012CB8" w:rsidP="00012CB8">
      <w:pPr>
        <w:pStyle w:val="NoSpacing"/>
        <w:rPr>
          <w:rFonts w:cs="Times New Roman"/>
          <w:szCs w:val="24"/>
        </w:rPr>
      </w:pPr>
    </w:p>
    <w:p w14:paraId="6358E9F9" w14:textId="77777777" w:rsidR="00012CB8" w:rsidRDefault="00012CB8" w:rsidP="00012C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>He made a plaint of debt against John Wetherby of Ripon, mercer(q.v.).</w:t>
      </w:r>
    </w:p>
    <w:p w14:paraId="6514D0AE" w14:textId="77777777" w:rsidR="00012CB8" w:rsidRDefault="00012CB8" w:rsidP="00012C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5154A">
          <w:rPr>
            <w:rStyle w:val="Hyperlink"/>
            <w:rFonts w:cs="Times New Roman"/>
            <w:szCs w:val="24"/>
          </w:rPr>
          <w:t>https://waalt.uh.edu/index.php/CP40/689:_A-J</w:t>
        </w:r>
      </w:hyperlink>
      <w:r>
        <w:rPr>
          <w:rFonts w:cs="Times New Roman"/>
          <w:szCs w:val="24"/>
        </w:rPr>
        <w:t xml:space="preserve"> )</w:t>
      </w:r>
    </w:p>
    <w:p w14:paraId="6A9695D9" w14:textId="77777777" w:rsidR="00012CB8" w:rsidRDefault="00012CB8" w:rsidP="00012CB8">
      <w:pPr>
        <w:pStyle w:val="NoSpacing"/>
        <w:rPr>
          <w:rFonts w:cs="Times New Roman"/>
          <w:szCs w:val="24"/>
        </w:rPr>
      </w:pPr>
    </w:p>
    <w:p w14:paraId="2DFFA297" w14:textId="77777777" w:rsidR="00012CB8" w:rsidRDefault="00012CB8" w:rsidP="00012CB8">
      <w:pPr>
        <w:pStyle w:val="NoSpacing"/>
        <w:rPr>
          <w:rFonts w:cs="Times New Roman"/>
          <w:szCs w:val="24"/>
        </w:rPr>
      </w:pPr>
    </w:p>
    <w:p w14:paraId="430D3EE4" w14:textId="77777777" w:rsidR="00012CB8" w:rsidRDefault="00012CB8" w:rsidP="00012C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2024</w:t>
      </w:r>
    </w:p>
    <w:p w14:paraId="63E647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2F1C8C" w14:textId="77777777" w:rsidR="00012CB8" w:rsidRDefault="00012CB8" w:rsidP="009139A6">
      <w:r>
        <w:separator/>
      </w:r>
    </w:p>
  </w:endnote>
  <w:endnote w:type="continuationSeparator" w:id="0">
    <w:p w14:paraId="3125EC25" w14:textId="77777777" w:rsidR="00012CB8" w:rsidRDefault="00012C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D73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657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9B3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75791" w14:textId="77777777" w:rsidR="00012CB8" w:rsidRDefault="00012CB8" w:rsidP="009139A6">
      <w:r>
        <w:separator/>
      </w:r>
    </w:p>
  </w:footnote>
  <w:footnote w:type="continuationSeparator" w:id="0">
    <w:p w14:paraId="6A639504" w14:textId="77777777" w:rsidR="00012CB8" w:rsidRDefault="00012C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989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F58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EC4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B8"/>
    <w:rsid w:val="00012CB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82C50"/>
  <w15:chartTrackingRefBased/>
  <w15:docId w15:val="{2B147C33-9DB8-41CC-97BB-2595DBB6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2C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2024-06-16T15:51:00Z</dcterms:created>
  <dcterms:modified xsi:type="dcterms:W3CDTF">2024-06-16T15:52:00Z</dcterms:modified>
</cp:coreProperties>
</file>