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0E06B" w14:textId="77777777" w:rsidR="0099148E" w:rsidRDefault="0099148E" w:rsidP="0099148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Hugh AKKETON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0EDE2365" w14:textId="77777777" w:rsidR="0099148E" w:rsidRDefault="0099148E" w:rsidP="0099148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7B0087D8" w14:textId="77777777" w:rsidR="0099148E" w:rsidRDefault="0099148E" w:rsidP="0099148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E686579" w14:textId="77777777" w:rsidR="0099148E" w:rsidRDefault="0099148E" w:rsidP="0099148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609C479" w14:textId="77777777" w:rsidR="0099148E" w:rsidRDefault="0099148E" w:rsidP="0099148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1FC336EB" w14:textId="77777777" w:rsidR="0099148E" w:rsidRDefault="0099148E" w:rsidP="0099148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1F1E8A7F" w14:textId="77777777" w:rsidR="0099148E" w:rsidRPr="00065994" w:rsidRDefault="0099148E" w:rsidP="0099148E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71B3FBA8" w14:textId="77777777" w:rsidR="0099148E" w:rsidRDefault="0099148E" w:rsidP="0099148E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20CA4DD9" w14:textId="77777777" w:rsidR="0099148E" w:rsidRDefault="0099148E" w:rsidP="0099148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C195461" w14:textId="77777777" w:rsidR="0099148E" w:rsidRDefault="0099148E" w:rsidP="0099148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2C6B8D9" w14:textId="77777777" w:rsidR="0099148E" w:rsidRDefault="0099148E" w:rsidP="0099148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5 March 2024</w:t>
      </w:r>
    </w:p>
    <w:p w14:paraId="6C8F3E4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59DDD" w14:textId="77777777" w:rsidR="0099148E" w:rsidRDefault="0099148E" w:rsidP="009139A6">
      <w:r>
        <w:separator/>
      </w:r>
    </w:p>
  </w:endnote>
  <w:endnote w:type="continuationSeparator" w:id="0">
    <w:p w14:paraId="00CF3766" w14:textId="77777777" w:rsidR="0099148E" w:rsidRDefault="009914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F0B8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9DCC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8D4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62EB2" w14:textId="77777777" w:rsidR="0099148E" w:rsidRDefault="0099148E" w:rsidP="009139A6">
      <w:r>
        <w:separator/>
      </w:r>
    </w:p>
  </w:footnote>
  <w:footnote w:type="continuationSeparator" w:id="0">
    <w:p w14:paraId="04C39541" w14:textId="77777777" w:rsidR="0099148E" w:rsidRDefault="009914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9C3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6ED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B74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48E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9148E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DFED8"/>
  <w15:chartTrackingRefBased/>
  <w15:docId w15:val="{BA2E590A-B7AF-44B9-8ACE-94A259D46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2024-04-26T11:07:00Z</dcterms:created>
  <dcterms:modified xsi:type="dcterms:W3CDTF">2024-04-26T11:08:00Z</dcterms:modified>
</cp:coreProperties>
</file>