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FBE94" w14:textId="77777777" w:rsidR="00D759F9" w:rsidRDefault="00D759F9" w:rsidP="00D759F9">
      <w:pPr>
        <w:pStyle w:val="NoSpacing"/>
      </w:pPr>
      <w:r>
        <w:rPr>
          <w:u w:val="single"/>
        </w:rPr>
        <w:t>John AKEYNE</w:t>
      </w:r>
      <w:r>
        <w:t xml:space="preserve">       (fl.1483)</w:t>
      </w:r>
    </w:p>
    <w:p w14:paraId="762F0D3A" w14:textId="77777777" w:rsidR="00D759F9" w:rsidRDefault="00D759F9" w:rsidP="00D759F9">
      <w:pPr>
        <w:pStyle w:val="NoSpacing"/>
      </w:pPr>
      <w:r>
        <w:t xml:space="preserve">of </w:t>
      </w:r>
      <w:proofErr w:type="spellStart"/>
      <w:r>
        <w:t>St.Neots</w:t>
      </w:r>
      <w:proofErr w:type="spellEnd"/>
      <w:r>
        <w:t>, Huntingdonshire. Mercer.</w:t>
      </w:r>
    </w:p>
    <w:p w14:paraId="061B65A2" w14:textId="77777777" w:rsidR="00D759F9" w:rsidRDefault="00D759F9" w:rsidP="00D759F9">
      <w:pPr>
        <w:pStyle w:val="NoSpacing"/>
      </w:pPr>
    </w:p>
    <w:p w14:paraId="64169931" w14:textId="77777777" w:rsidR="00D759F9" w:rsidRDefault="00D759F9" w:rsidP="00D759F9">
      <w:pPr>
        <w:pStyle w:val="NoSpacing"/>
      </w:pPr>
    </w:p>
    <w:p w14:paraId="51FFE67C" w14:textId="77777777" w:rsidR="00D759F9" w:rsidRDefault="00D759F9" w:rsidP="00D759F9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Dowen</w:t>
      </w:r>
      <w:proofErr w:type="spellEnd"/>
      <w:r>
        <w:t>, Parson of Brampton, Huntingdonshire(q.v.), brought a</w:t>
      </w:r>
    </w:p>
    <w:p w14:paraId="6139FC49" w14:textId="77777777" w:rsidR="00D759F9" w:rsidRDefault="00D759F9" w:rsidP="00D759F9">
      <w:pPr>
        <w:pStyle w:val="NoSpacing"/>
      </w:pPr>
      <w:r>
        <w:tab/>
      </w:r>
      <w:r>
        <w:tab/>
        <w:t xml:space="preserve">plaint of debt against him, Edmund Gent of Hitchin, Hertfordshire(q.v.) </w:t>
      </w:r>
    </w:p>
    <w:p w14:paraId="0890632D" w14:textId="77777777" w:rsidR="00D759F9" w:rsidRDefault="00D759F9" w:rsidP="00D759F9">
      <w:pPr>
        <w:pStyle w:val="NoSpacing"/>
        <w:ind w:left="720" w:firstLine="720"/>
      </w:pPr>
      <w:r>
        <w:t xml:space="preserve">and Thomas </w:t>
      </w:r>
      <w:proofErr w:type="spellStart"/>
      <w:r>
        <w:t>Festome</w:t>
      </w:r>
      <w:proofErr w:type="spellEnd"/>
      <w:r>
        <w:t xml:space="preserve"> of Kimbolton, Huntingdonshire(q.v.).</w:t>
      </w:r>
    </w:p>
    <w:p w14:paraId="263962FB" w14:textId="77777777" w:rsidR="00D759F9" w:rsidRDefault="00D759F9" w:rsidP="00D759F9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297026A" w14:textId="77777777" w:rsidR="00D759F9" w:rsidRDefault="00D759F9" w:rsidP="00D759F9">
      <w:pPr>
        <w:pStyle w:val="NoSpacing"/>
      </w:pPr>
    </w:p>
    <w:p w14:paraId="76445E11" w14:textId="77777777" w:rsidR="00D759F9" w:rsidRDefault="00D759F9" w:rsidP="00D759F9">
      <w:pPr>
        <w:pStyle w:val="NoSpacing"/>
      </w:pPr>
    </w:p>
    <w:p w14:paraId="37D9AFE9" w14:textId="77777777" w:rsidR="00D759F9" w:rsidRDefault="00D759F9" w:rsidP="00D759F9">
      <w:pPr>
        <w:pStyle w:val="NoSpacing"/>
      </w:pPr>
      <w:r>
        <w:t>18 January 2020</w:t>
      </w:r>
    </w:p>
    <w:p w14:paraId="5E7739F7" w14:textId="77777777" w:rsidR="006B2F86" w:rsidRPr="00E71FC3" w:rsidRDefault="00D759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A8AC1" w14:textId="77777777" w:rsidR="00D759F9" w:rsidRDefault="00D759F9" w:rsidP="00E71FC3">
      <w:pPr>
        <w:spacing w:after="0" w:line="240" w:lineRule="auto"/>
      </w:pPr>
      <w:r>
        <w:separator/>
      </w:r>
    </w:p>
  </w:endnote>
  <w:endnote w:type="continuationSeparator" w:id="0">
    <w:p w14:paraId="3133B5FB" w14:textId="77777777" w:rsidR="00D759F9" w:rsidRDefault="00D759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865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7B065" w14:textId="77777777" w:rsidR="00D759F9" w:rsidRDefault="00D759F9" w:rsidP="00E71FC3">
      <w:pPr>
        <w:spacing w:after="0" w:line="240" w:lineRule="auto"/>
      </w:pPr>
      <w:r>
        <w:separator/>
      </w:r>
    </w:p>
  </w:footnote>
  <w:footnote w:type="continuationSeparator" w:id="0">
    <w:p w14:paraId="13D30BFE" w14:textId="77777777" w:rsidR="00D759F9" w:rsidRDefault="00D759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9F9"/>
    <w:rsid w:val="001A7C09"/>
    <w:rsid w:val="00577BD5"/>
    <w:rsid w:val="00656CBA"/>
    <w:rsid w:val="006A1F77"/>
    <w:rsid w:val="00733BE7"/>
    <w:rsid w:val="00AB52E8"/>
    <w:rsid w:val="00B16D3F"/>
    <w:rsid w:val="00BB41AC"/>
    <w:rsid w:val="00D759F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A3E92"/>
  <w15:chartTrackingRefBased/>
  <w15:docId w15:val="{4EF86CBB-0B19-433B-BADF-2984F6FD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75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2020-01-30T21:02:00Z</dcterms:created>
  <dcterms:modified xsi:type="dcterms:W3CDTF">2020-01-30T21:02:00Z</dcterms:modified>
</cp:coreProperties>
</file>