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53CFC0" w14:textId="77777777" w:rsidR="00433D49" w:rsidRDefault="00433D49" w:rsidP="00433D4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AKERS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fl.1424)</w:t>
      </w:r>
    </w:p>
    <w:p w14:paraId="07559C45" w14:textId="77777777" w:rsidR="00433D49" w:rsidRDefault="00433D49" w:rsidP="00433D4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7A58BA49" w14:textId="77777777" w:rsidR="00433D49" w:rsidRDefault="00433D49" w:rsidP="00433D49">
      <w:pPr>
        <w:pStyle w:val="NoSpacing"/>
        <w:jc w:val="both"/>
        <w:rPr>
          <w:rFonts w:cs="Times New Roman"/>
          <w:szCs w:val="24"/>
        </w:rPr>
      </w:pPr>
    </w:p>
    <w:p w14:paraId="38EF8934" w14:textId="77777777" w:rsidR="00433D49" w:rsidRDefault="00433D49" w:rsidP="00433D49">
      <w:pPr>
        <w:pStyle w:val="NoSpacing"/>
        <w:jc w:val="both"/>
        <w:rPr>
          <w:rFonts w:cs="Times New Roman"/>
          <w:szCs w:val="24"/>
        </w:rPr>
      </w:pPr>
    </w:p>
    <w:p w14:paraId="586F69BA" w14:textId="77777777" w:rsidR="00433D49" w:rsidRDefault="00433D49" w:rsidP="00433D4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1424</w:t>
      </w:r>
      <w:r>
        <w:rPr>
          <w:rFonts w:cs="Times New Roman"/>
          <w:szCs w:val="24"/>
        </w:rPr>
        <w:tab/>
        <w:t>He took on an apprentice, Robert Akers(q.v.).</w:t>
      </w:r>
    </w:p>
    <w:p w14:paraId="4537FC9B" w14:textId="77777777" w:rsidR="00433D49" w:rsidRDefault="00433D49" w:rsidP="00433D4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212EA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0FE29FB4" w14:textId="77777777" w:rsidR="00433D49" w:rsidRDefault="00433D49" w:rsidP="00433D49">
      <w:pPr>
        <w:pStyle w:val="NoSpacing"/>
        <w:jc w:val="both"/>
        <w:rPr>
          <w:rFonts w:cs="Times New Roman"/>
          <w:szCs w:val="24"/>
        </w:rPr>
      </w:pPr>
    </w:p>
    <w:p w14:paraId="04156442" w14:textId="77777777" w:rsidR="00433D49" w:rsidRDefault="00433D49" w:rsidP="00433D49">
      <w:pPr>
        <w:pStyle w:val="NoSpacing"/>
        <w:jc w:val="both"/>
        <w:rPr>
          <w:rFonts w:cs="Times New Roman"/>
          <w:szCs w:val="24"/>
        </w:rPr>
      </w:pPr>
    </w:p>
    <w:p w14:paraId="43B3DD5E" w14:textId="77777777" w:rsidR="00433D49" w:rsidRDefault="00433D49" w:rsidP="00433D4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29 May 2024</w:t>
      </w:r>
    </w:p>
    <w:p w14:paraId="4289AAC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EF7E3A" w14:textId="77777777" w:rsidR="00433D49" w:rsidRDefault="00433D49" w:rsidP="009139A6">
      <w:r>
        <w:separator/>
      </w:r>
    </w:p>
  </w:endnote>
  <w:endnote w:type="continuationSeparator" w:id="0">
    <w:p w14:paraId="75E8CD5B" w14:textId="77777777" w:rsidR="00433D49" w:rsidRDefault="00433D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F326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FC38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BE9F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D155A1" w14:textId="77777777" w:rsidR="00433D49" w:rsidRDefault="00433D49" w:rsidP="009139A6">
      <w:r>
        <w:separator/>
      </w:r>
    </w:p>
  </w:footnote>
  <w:footnote w:type="continuationSeparator" w:id="0">
    <w:p w14:paraId="4AA6ECEA" w14:textId="77777777" w:rsidR="00433D49" w:rsidRDefault="00433D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F32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6C74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1AF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D49"/>
    <w:rsid w:val="000666E0"/>
    <w:rsid w:val="002510B7"/>
    <w:rsid w:val="00270799"/>
    <w:rsid w:val="0039151A"/>
    <w:rsid w:val="00433D4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250DC"/>
  <w15:chartTrackingRefBased/>
  <w15:docId w15:val="{A3C61860-17B3-4A0A-BAED-534B04A3E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33D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2024-05-29T20:46:00Z</dcterms:created>
  <dcterms:modified xsi:type="dcterms:W3CDTF">2024-05-29T20:47:00Z</dcterms:modified>
</cp:coreProperties>
</file>