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41CCAE" w14:textId="77777777" w:rsidR="008A78AC" w:rsidRDefault="008A78AC" w:rsidP="008A78A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AKERS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fl.1424)</w:t>
      </w:r>
    </w:p>
    <w:p w14:paraId="49562167" w14:textId="77777777" w:rsidR="008A78AC" w:rsidRDefault="008A78AC" w:rsidP="008A78A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084C3F5E" w14:textId="77777777" w:rsidR="008A78AC" w:rsidRDefault="008A78AC" w:rsidP="008A78AC">
      <w:pPr>
        <w:pStyle w:val="NoSpacing"/>
        <w:jc w:val="both"/>
        <w:rPr>
          <w:rFonts w:cs="Times New Roman"/>
          <w:szCs w:val="24"/>
        </w:rPr>
      </w:pPr>
    </w:p>
    <w:p w14:paraId="7027AF8B" w14:textId="77777777" w:rsidR="008A78AC" w:rsidRDefault="008A78AC" w:rsidP="008A78AC">
      <w:pPr>
        <w:pStyle w:val="NoSpacing"/>
        <w:jc w:val="both"/>
        <w:rPr>
          <w:rFonts w:cs="Times New Roman"/>
          <w:szCs w:val="24"/>
        </w:rPr>
      </w:pPr>
    </w:p>
    <w:p w14:paraId="3D8662C1" w14:textId="77777777" w:rsidR="008A78AC" w:rsidRDefault="008A78AC" w:rsidP="008A78A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1424</w:t>
      </w:r>
      <w:r>
        <w:rPr>
          <w:rFonts w:cs="Times New Roman"/>
          <w:szCs w:val="24"/>
        </w:rPr>
        <w:tab/>
        <w:t>He became apprenticed to Thomas Akers of London, draper(q.v.).</w:t>
      </w:r>
    </w:p>
    <w:p w14:paraId="6787584F" w14:textId="77777777" w:rsidR="008A78AC" w:rsidRDefault="008A78AC" w:rsidP="008A78A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D212EA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4E53B281" w14:textId="77777777" w:rsidR="008A78AC" w:rsidRDefault="008A78AC" w:rsidP="008A78AC">
      <w:pPr>
        <w:pStyle w:val="NoSpacing"/>
        <w:jc w:val="both"/>
        <w:rPr>
          <w:rFonts w:cs="Times New Roman"/>
          <w:szCs w:val="24"/>
        </w:rPr>
      </w:pPr>
    </w:p>
    <w:p w14:paraId="7BF3D69A" w14:textId="77777777" w:rsidR="008A78AC" w:rsidRDefault="008A78AC" w:rsidP="008A78AC">
      <w:pPr>
        <w:pStyle w:val="NoSpacing"/>
        <w:jc w:val="both"/>
        <w:rPr>
          <w:rFonts w:cs="Times New Roman"/>
          <w:szCs w:val="24"/>
        </w:rPr>
      </w:pPr>
    </w:p>
    <w:p w14:paraId="547CC6AF" w14:textId="77777777" w:rsidR="008A78AC" w:rsidRDefault="008A78AC" w:rsidP="008A78A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29 May 2024</w:t>
      </w:r>
    </w:p>
    <w:p w14:paraId="234C167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1527A5" w14:textId="77777777" w:rsidR="008A78AC" w:rsidRDefault="008A78AC" w:rsidP="009139A6">
      <w:r>
        <w:separator/>
      </w:r>
    </w:p>
  </w:endnote>
  <w:endnote w:type="continuationSeparator" w:id="0">
    <w:p w14:paraId="7DD3B550" w14:textId="77777777" w:rsidR="008A78AC" w:rsidRDefault="008A78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F333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068C8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6F75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B0F0CD" w14:textId="77777777" w:rsidR="008A78AC" w:rsidRDefault="008A78AC" w:rsidP="009139A6">
      <w:r>
        <w:separator/>
      </w:r>
    </w:p>
  </w:footnote>
  <w:footnote w:type="continuationSeparator" w:id="0">
    <w:p w14:paraId="35475F9C" w14:textId="77777777" w:rsidR="008A78AC" w:rsidRDefault="008A78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E99B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651EC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8D4B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8AC"/>
    <w:rsid w:val="000666E0"/>
    <w:rsid w:val="002510B7"/>
    <w:rsid w:val="00270799"/>
    <w:rsid w:val="0039151A"/>
    <w:rsid w:val="005C130B"/>
    <w:rsid w:val="00826F5C"/>
    <w:rsid w:val="008A78A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4D5EA"/>
  <w15:chartTrackingRefBased/>
  <w15:docId w15:val="{199AB513-9886-4CDB-8E72-8AB664F20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A78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2024-05-29T20:45:00Z</dcterms:created>
  <dcterms:modified xsi:type="dcterms:W3CDTF">2024-05-29T20:46:00Z</dcterms:modified>
</cp:coreProperties>
</file>