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44855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AKERODE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18E78AF2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Heaton, Bradford. Smith.</w:t>
      </w:r>
    </w:p>
    <w:p w14:paraId="05CA23E2" w14:textId="77777777" w:rsidR="005538E7" w:rsidRDefault="005538E7" w:rsidP="005538E7">
      <w:pPr>
        <w:pStyle w:val="NoSpacing"/>
        <w:rPr>
          <w:rFonts w:cs="Times New Roman"/>
          <w:szCs w:val="24"/>
        </w:rPr>
      </w:pPr>
    </w:p>
    <w:p w14:paraId="36CF50E5" w14:textId="77777777" w:rsidR="005538E7" w:rsidRDefault="005538E7" w:rsidP="005538E7">
      <w:pPr>
        <w:pStyle w:val="NoSpacing"/>
        <w:rPr>
          <w:rFonts w:cs="Times New Roman"/>
          <w:szCs w:val="24"/>
        </w:rPr>
      </w:pPr>
    </w:p>
    <w:p w14:paraId="4A5F3915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 xml:space="preserve">Gilbert Leigh(q.v.) and Christopher Horbury(q.v.)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421DB6F1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five others.</w:t>
      </w:r>
    </w:p>
    <w:p w14:paraId="09000D00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61FF7D7C" w14:textId="77777777" w:rsidR="005538E7" w:rsidRDefault="005538E7" w:rsidP="005538E7">
      <w:pPr>
        <w:pStyle w:val="NoSpacing"/>
        <w:rPr>
          <w:rFonts w:cs="Times New Roman"/>
          <w:szCs w:val="24"/>
        </w:rPr>
      </w:pPr>
    </w:p>
    <w:p w14:paraId="217DD8A3" w14:textId="77777777" w:rsidR="005538E7" w:rsidRDefault="005538E7" w:rsidP="005538E7">
      <w:pPr>
        <w:pStyle w:val="NoSpacing"/>
        <w:rPr>
          <w:rFonts w:cs="Times New Roman"/>
          <w:szCs w:val="24"/>
        </w:rPr>
      </w:pPr>
    </w:p>
    <w:p w14:paraId="73ECAFD7" w14:textId="77777777" w:rsidR="005538E7" w:rsidRDefault="005538E7" w:rsidP="005538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2C792C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A4990" w14:textId="77777777" w:rsidR="005538E7" w:rsidRDefault="005538E7" w:rsidP="009139A6">
      <w:r>
        <w:separator/>
      </w:r>
    </w:p>
  </w:endnote>
  <w:endnote w:type="continuationSeparator" w:id="0">
    <w:p w14:paraId="6D0BA13F" w14:textId="77777777" w:rsidR="005538E7" w:rsidRDefault="005538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C0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444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F4E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E145C" w14:textId="77777777" w:rsidR="005538E7" w:rsidRDefault="005538E7" w:rsidP="009139A6">
      <w:r>
        <w:separator/>
      </w:r>
    </w:p>
  </w:footnote>
  <w:footnote w:type="continuationSeparator" w:id="0">
    <w:p w14:paraId="334B7A48" w14:textId="77777777" w:rsidR="005538E7" w:rsidRDefault="005538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DA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3D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10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E7"/>
    <w:rsid w:val="000666E0"/>
    <w:rsid w:val="002510B7"/>
    <w:rsid w:val="005538E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CC0E7"/>
  <w15:chartTrackingRefBased/>
  <w15:docId w15:val="{E93F4E33-C6F0-4A11-B576-12D395F8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38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2023-04-27T08:13:00Z</dcterms:created>
  <dcterms:modified xsi:type="dcterms:W3CDTF">2023-04-27T08:13:00Z</dcterms:modified>
</cp:coreProperties>
</file>