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ECA80" w14:textId="6AD1089A" w:rsidR="00BA00AB" w:rsidRDefault="00C963B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James AKER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7043E4B1" w14:textId="07D8F998" w:rsidR="00C963B1" w:rsidRDefault="00C963B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born in Holland.</w:t>
      </w:r>
    </w:p>
    <w:p w14:paraId="29EBE79B" w14:textId="5A20DF4D" w:rsidR="00C963B1" w:rsidRDefault="00C963B1" w:rsidP="009139A6">
      <w:pPr>
        <w:pStyle w:val="NoSpacing"/>
        <w:rPr>
          <w:rFonts w:cs="Times New Roman"/>
          <w:szCs w:val="24"/>
        </w:rPr>
      </w:pPr>
    </w:p>
    <w:p w14:paraId="3A237D71" w14:textId="7E90242D" w:rsidR="00C963B1" w:rsidRDefault="00C963B1" w:rsidP="009139A6">
      <w:pPr>
        <w:pStyle w:val="NoSpacing"/>
        <w:rPr>
          <w:rFonts w:cs="Times New Roman"/>
          <w:szCs w:val="24"/>
        </w:rPr>
      </w:pPr>
    </w:p>
    <w:p w14:paraId="7AC8C12A" w14:textId="437FB959" w:rsidR="00C963B1" w:rsidRDefault="00C963B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Mar.1484</w:t>
      </w:r>
      <w:r>
        <w:rPr>
          <w:rFonts w:cs="Times New Roman"/>
          <w:szCs w:val="24"/>
        </w:rPr>
        <w:tab/>
        <w:t>He was granted letters of denization.   (C.P.R. 1476-85 p.432)</w:t>
      </w:r>
    </w:p>
    <w:p w14:paraId="15F66639" w14:textId="28BC58D9" w:rsidR="00C963B1" w:rsidRDefault="00C963B1" w:rsidP="009139A6">
      <w:pPr>
        <w:pStyle w:val="NoSpacing"/>
        <w:rPr>
          <w:rFonts w:cs="Times New Roman"/>
          <w:szCs w:val="24"/>
        </w:rPr>
      </w:pPr>
    </w:p>
    <w:p w14:paraId="5CA942E3" w14:textId="6477F84C" w:rsidR="00C963B1" w:rsidRDefault="00C963B1" w:rsidP="009139A6">
      <w:pPr>
        <w:pStyle w:val="NoSpacing"/>
        <w:rPr>
          <w:rFonts w:cs="Times New Roman"/>
          <w:szCs w:val="24"/>
        </w:rPr>
      </w:pPr>
    </w:p>
    <w:p w14:paraId="697D62C9" w14:textId="6BAD4BEA" w:rsidR="00C963B1" w:rsidRPr="00C963B1" w:rsidRDefault="00C963B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March 2023</w:t>
      </w:r>
    </w:p>
    <w:sectPr w:rsidR="00C963B1" w:rsidRPr="00C963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4AC8D" w14:textId="77777777" w:rsidR="00C963B1" w:rsidRDefault="00C963B1" w:rsidP="009139A6">
      <w:r>
        <w:separator/>
      </w:r>
    </w:p>
  </w:endnote>
  <w:endnote w:type="continuationSeparator" w:id="0">
    <w:p w14:paraId="147D1C64" w14:textId="77777777" w:rsidR="00C963B1" w:rsidRDefault="00C963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98C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6874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AB8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B8A30" w14:textId="77777777" w:rsidR="00C963B1" w:rsidRDefault="00C963B1" w:rsidP="009139A6">
      <w:r>
        <w:separator/>
      </w:r>
    </w:p>
  </w:footnote>
  <w:footnote w:type="continuationSeparator" w:id="0">
    <w:p w14:paraId="399C11B7" w14:textId="77777777" w:rsidR="00C963B1" w:rsidRDefault="00C963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04C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1E1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8E6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B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963B1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DD2E6"/>
  <w15:chartTrackingRefBased/>
  <w15:docId w15:val="{EF067560-0A4C-4C9D-9C78-08632EAA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2023-03-31T20:45:00Z</dcterms:created>
  <dcterms:modified xsi:type="dcterms:W3CDTF">2023-03-31T20:47:00Z</dcterms:modified>
</cp:coreProperties>
</file>