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A3083" w14:textId="77777777" w:rsidR="00391ED6" w:rsidRDefault="00391ED6" w:rsidP="00391E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Katherine van AKEN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48A40FEB" w14:textId="77777777" w:rsidR="00391ED6" w:rsidRDefault="00391ED6" w:rsidP="00391E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9038DCD" w14:textId="77777777" w:rsidR="00391ED6" w:rsidRDefault="00391ED6" w:rsidP="00391E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63CCBB" w14:textId="77777777" w:rsidR="00391ED6" w:rsidRDefault="00391ED6" w:rsidP="00391E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B22B47" w14:textId="77777777" w:rsidR="00391ED6" w:rsidRDefault="00391ED6" w:rsidP="00391E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Aug.1413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79331AAE" w14:textId="77777777" w:rsidR="00391ED6" w:rsidRDefault="00391ED6" w:rsidP="00391ED6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p.259)</w:t>
      </w:r>
    </w:p>
    <w:p w14:paraId="389387E3" w14:textId="77777777" w:rsidR="00391ED6" w:rsidRDefault="00391ED6" w:rsidP="00391E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0ED0E0EA" w14:textId="77777777" w:rsidR="00391ED6" w:rsidRDefault="00391ED6" w:rsidP="00391E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51357D" w14:textId="77777777" w:rsidR="00391ED6" w:rsidRDefault="00391ED6" w:rsidP="00391E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7DFD5D" w14:textId="77777777" w:rsidR="00391ED6" w:rsidRDefault="00391ED6" w:rsidP="00391E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2023</w:t>
      </w:r>
    </w:p>
    <w:p w14:paraId="58E9A6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D161A" w14:textId="77777777" w:rsidR="00391ED6" w:rsidRDefault="00391ED6" w:rsidP="009139A6">
      <w:r>
        <w:separator/>
      </w:r>
    </w:p>
  </w:endnote>
  <w:endnote w:type="continuationSeparator" w:id="0">
    <w:p w14:paraId="5844719D" w14:textId="77777777" w:rsidR="00391ED6" w:rsidRDefault="00391E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28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2C0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BC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9D091" w14:textId="77777777" w:rsidR="00391ED6" w:rsidRDefault="00391ED6" w:rsidP="009139A6">
      <w:r>
        <w:separator/>
      </w:r>
    </w:p>
  </w:footnote>
  <w:footnote w:type="continuationSeparator" w:id="0">
    <w:p w14:paraId="1000928F" w14:textId="77777777" w:rsidR="00391ED6" w:rsidRDefault="00391E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F93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25E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4BB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ED6"/>
    <w:rsid w:val="000666E0"/>
    <w:rsid w:val="002510B7"/>
    <w:rsid w:val="00391ED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E8951"/>
  <w15:chartTrackingRefBased/>
  <w15:docId w15:val="{06C07C19-9B7F-4450-9D85-7E54F351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ED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2023-11-28T16:11:00Z</dcterms:created>
  <dcterms:modified xsi:type="dcterms:W3CDTF">2023-11-28T16:12:00Z</dcterms:modified>
</cp:coreProperties>
</file>