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641F7" w14:textId="77777777" w:rsidR="00166C50" w:rsidRDefault="00166C50" w:rsidP="00166C50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  <w:u w:val="single"/>
        </w:rPr>
        <w:t>John AKELANE</w:t>
      </w:r>
      <w:r>
        <w:rPr>
          <w:szCs w:val="24"/>
        </w:rPr>
        <w:t xml:space="preserve">      (1446 -        )</w:t>
      </w:r>
    </w:p>
    <w:p w14:paraId="6ECD9458" w14:textId="77777777" w:rsidR="00166C50" w:rsidRDefault="00166C50" w:rsidP="00166C50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of Landkey, Devon.</w:t>
      </w:r>
    </w:p>
    <w:p w14:paraId="5FC0D839" w14:textId="77777777" w:rsidR="00166C50" w:rsidRDefault="00166C50" w:rsidP="00166C50">
      <w:pPr>
        <w:pStyle w:val="NoSpacing"/>
        <w:tabs>
          <w:tab w:val="left" w:pos="1440"/>
        </w:tabs>
        <w:jc w:val="both"/>
        <w:rPr>
          <w:szCs w:val="24"/>
        </w:rPr>
      </w:pPr>
    </w:p>
    <w:p w14:paraId="0433DE0C" w14:textId="77777777" w:rsidR="00166C50" w:rsidRDefault="00166C50" w:rsidP="00166C50">
      <w:pPr>
        <w:pStyle w:val="NoSpacing"/>
        <w:tabs>
          <w:tab w:val="left" w:pos="1440"/>
        </w:tabs>
        <w:jc w:val="both"/>
        <w:rPr>
          <w:szCs w:val="24"/>
        </w:rPr>
      </w:pPr>
    </w:p>
    <w:p w14:paraId="54DA35F2" w14:textId="77777777" w:rsidR="00166C50" w:rsidRDefault="00166C50" w:rsidP="00166C50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= (1464) Elizabeth Fortescue(q.v.).</w:t>
      </w:r>
    </w:p>
    <w:p w14:paraId="5254589C" w14:textId="77777777" w:rsidR="00166C50" w:rsidRDefault="00166C50" w:rsidP="00166C50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(UK and Ireland, Find A Grave Index, 1300’s – current)</w:t>
      </w:r>
    </w:p>
    <w:p w14:paraId="08D82E65" w14:textId="77777777" w:rsidR="00166C50" w:rsidRDefault="00166C50" w:rsidP="00166C50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Son:   John (1465 -       )    (ibid.)</w:t>
      </w:r>
    </w:p>
    <w:p w14:paraId="6878845F" w14:textId="77777777" w:rsidR="00166C50" w:rsidRDefault="00166C50" w:rsidP="00166C50">
      <w:pPr>
        <w:pStyle w:val="NoSpacing"/>
        <w:tabs>
          <w:tab w:val="left" w:pos="1440"/>
        </w:tabs>
        <w:jc w:val="both"/>
        <w:rPr>
          <w:szCs w:val="24"/>
        </w:rPr>
      </w:pPr>
    </w:p>
    <w:p w14:paraId="727B2CBD" w14:textId="77777777" w:rsidR="00166C50" w:rsidRDefault="00166C50" w:rsidP="00166C50">
      <w:pPr>
        <w:pStyle w:val="NoSpacing"/>
        <w:tabs>
          <w:tab w:val="left" w:pos="1440"/>
        </w:tabs>
        <w:jc w:val="both"/>
        <w:rPr>
          <w:szCs w:val="24"/>
        </w:rPr>
      </w:pPr>
    </w:p>
    <w:p w14:paraId="7A705501" w14:textId="77777777" w:rsidR="00166C50" w:rsidRDefault="00166C50" w:rsidP="00166C50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9 February 2026</w:t>
      </w:r>
    </w:p>
    <w:p w14:paraId="1775BB5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05FE2" w14:textId="77777777" w:rsidR="00595190" w:rsidRDefault="00595190" w:rsidP="00086E2C">
      <w:pPr>
        <w:spacing w:after="0" w:line="240" w:lineRule="auto"/>
      </w:pPr>
      <w:r>
        <w:separator/>
      </w:r>
    </w:p>
  </w:endnote>
  <w:endnote w:type="continuationSeparator" w:id="0">
    <w:p w14:paraId="770D2457" w14:textId="77777777" w:rsidR="00595190" w:rsidRDefault="0059519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DB7E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7046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68AF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2FF08" w14:textId="77777777" w:rsidR="00595190" w:rsidRDefault="00595190" w:rsidP="00086E2C">
      <w:pPr>
        <w:spacing w:after="0" w:line="240" w:lineRule="auto"/>
      </w:pPr>
      <w:r>
        <w:separator/>
      </w:r>
    </w:p>
  </w:footnote>
  <w:footnote w:type="continuationSeparator" w:id="0">
    <w:p w14:paraId="45036FD4" w14:textId="77777777" w:rsidR="00595190" w:rsidRDefault="0059519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6E86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5A35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844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C50"/>
    <w:rsid w:val="00086E2C"/>
    <w:rsid w:val="000A2E7A"/>
    <w:rsid w:val="00166C50"/>
    <w:rsid w:val="00215B21"/>
    <w:rsid w:val="002244B7"/>
    <w:rsid w:val="00314D94"/>
    <w:rsid w:val="00595190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8D883"/>
  <w15:chartTrackingRefBased/>
  <w15:docId w15:val="{FDC4EB39-DDA1-4FD0-923F-B8EC72333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66C5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33</Words>
  <Characters>172</Characters>
  <Application>Microsoft Office Word</Application>
  <DocSecurity>0</DocSecurity>
  <Lines>9</Lines>
  <Paragraphs>5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2026-02-17T19:06:00Z</dcterms:created>
  <dcterms:modified xsi:type="dcterms:W3CDTF">2026-02-17T19:08:00Z</dcterms:modified>
</cp:coreProperties>
</file>