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35F87" w14:textId="77777777" w:rsidR="006C4205" w:rsidRDefault="006C4205" w:rsidP="006C4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AISSHE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fl.1462-3)</w:t>
      </w:r>
    </w:p>
    <w:p w14:paraId="1B04A359" w14:textId="77777777" w:rsidR="006C4205" w:rsidRDefault="006C4205" w:rsidP="006C4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Bradpole</w:t>
      </w:r>
      <w:proofErr w:type="spellEnd"/>
      <w:r>
        <w:rPr>
          <w:rFonts w:ascii="Times New Roman" w:hAnsi="Times New Roman" w:cs="Times New Roman"/>
          <w:sz w:val="24"/>
          <w:szCs w:val="24"/>
        </w:rPr>
        <w:t>, Dorset. Yeoman.</w:t>
      </w:r>
    </w:p>
    <w:p w14:paraId="1BFB56FD" w14:textId="77777777" w:rsidR="006C4205" w:rsidRDefault="006C4205" w:rsidP="006C4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44F098" w14:textId="77777777" w:rsidR="006C4205" w:rsidRDefault="006C4205" w:rsidP="006C4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CEB20A" w14:textId="77777777" w:rsidR="006C4205" w:rsidRDefault="006C4205" w:rsidP="006C4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1462-3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Churchestile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granted property in North Perrot, Somerset,</w:t>
      </w:r>
    </w:p>
    <w:p w14:paraId="1B90F3AA" w14:textId="77777777" w:rsidR="006C4205" w:rsidRDefault="006C4205" w:rsidP="006C4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Moleyns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Isabel(q.v.).</w:t>
      </w:r>
    </w:p>
    <w:p w14:paraId="22E085EB" w14:textId="77777777" w:rsidR="006C4205" w:rsidRDefault="006C4205" w:rsidP="006C4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E 326/7624)</w:t>
      </w:r>
    </w:p>
    <w:p w14:paraId="1A7E54F3" w14:textId="77777777" w:rsidR="006C4205" w:rsidRDefault="006C4205" w:rsidP="006C4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8DBA2D" w14:textId="77777777" w:rsidR="006C4205" w:rsidRDefault="006C4205" w:rsidP="006C4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2C50A1" w14:textId="77777777" w:rsidR="006C4205" w:rsidRDefault="006C4205" w:rsidP="006C4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2022</w:t>
      </w:r>
    </w:p>
    <w:p w14:paraId="6DDC8FF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90863" w14:textId="77777777" w:rsidR="006C4205" w:rsidRDefault="006C4205" w:rsidP="009139A6">
      <w:r>
        <w:separator/>
      </w:r>
    </w:p>
  </w:endnote>
  <w:endnote w:type="continuationSeparator" w:id="0">
    <w:p w14:paraId="75EA695D" w14:textId="77777777" w:rsidR="006C4205" w:rsidRDefault="006C42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F5E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B61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1AD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BA363" w14:textId="77777777" w:rsidR="006C4205" w:rsidRDefault="006C4205" w:rsidP="009139A6">
      <w:r>
        <w:separator/>
      </w:r>
    </w:p>
  </w:footnote>
  <w:footnote w:type="continuationSeparator" w:id="0">
    <w:p w14:paraId="3CA9AD70" w14:textId="77777777" w:rsidR="006C4205" w:rsidRDefault="006C42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D8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A2F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0CF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05"/>
    <w:rsid w:val="000666E0"/>
    <w:rsid w:val="002510B7"/>
    <w:rsid w:val="005C130B"/>
    <w:rsid w:val="006C420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996DA"/>
  <w15:chartTrackingRefBased/>
  <w15:docId w15:val="{617D4703-14EF-42AC-AE1C-8A1A04BB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2022-02-12T11:19:00Z</dcterms:created>
  <dcterms:modified xsi:type="dcterms:W3CDTF">2022-02-12T11:19:00Z</dcterms:modified>
</cp:coreProperties>
</file>