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AISSHE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Chagford.</w:t>
      </w:r>
      <w:bookmarkStart w:id="0" w:name="_GoBack"/>
      <w:bookmarkEnd w:id="0"/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the </w:t>
      </w: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Champarnon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21-266)</w:t>
      </w: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E3B5A" w:rsidRDefault="009E3B5A" w:rsidP="009E3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sectPr w:rsidR="00DD5B8A" w:rsidRPr="009E3B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B5A" w:rsidRDefault="009E3B5A" w:rsidP="00564E3C">
      <w:pPr>
        <w:spacing w:after="0" w:line="240" w:lineRule="auto"/>
      </w:pPr>
      <w:r>
        <w:separator/>
      </w:r>
    </w:p>
  </w:endnote>
  <w:endnote w:type="continuationSeparator" w:id="0">
    <w:p w:rsidR="009E3B5A" w:rsidRDefault="009E3B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3B5A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B5A" w:rsidRDefault="009E3B5A" w:rsidP="00564E3C">
      <w:pPr>
        <w:spacing w:after="0" w:line="240" w:lineRule="auto"/>
      </w:pPr>
      <w:r>
        <w:separator/>
      </w:r>
    </w:p>
  </w:footnote>
  <w:footnote w:type="continuationSeparator" w:id="0">
    <w:p w:rsidR="009E3B5A" w:rsidRDefault="009E3B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5A"/>
    <w:rsid w:val="00372DC6"/>
    <w:rsid w:val="00564E3C"/>
    <w:rsid w:val="0064591D"/>
    <w:rsid w:val="009E3B5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C415"/>
  <w15:chartTrackingRefBased/>
  <w15:docId w15:val="{A09DDFC1-441A-4649-BA14-950EB439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2016-02-21T20:01:00Z</dcterms:created>
  <dcterms:modified xsi:type="dcterms:W3CDTF">2016-02-21T20:02:00Z</dcterms:modified>
</cp:coreProperties>
</file>