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D7E57" w14:textId="77777777" w:rsidR="00C028BA" w:rsidRPr="00BE381B" w:rsidRDefault="00C028BA" w:rsidP="00C028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381B">
        <w:rPr>
          <w:rFonts w:ascii="Times New Roman" w:hAnsi="Times New Roman" w:cs="Times New Roman"/>
          <w:sz w:val="24"/>
          <w:szCs w:val="24"/>
          <w:u w:val="single"/>
        </w:rPr>
        <w:t>William AINGER</w:t>
      </w:r>
      <w:r w:rsidRPr="00BE381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BE381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BE381B">
        <w:rPr>
          <w:rFonts w:ascii="Times New Roman" w:hAnsi="Times New Roman" w:cs="Times New Roman"/>
          <w:sz w:val="24"/>
          <w:szCs w:val="24"/>
        </w:rPr>
        <w:t>fl.1495)</w:t>
      </w:r>
    </w:p>
    <w:p w14:paraId="3104912B" w14:textId="77777777" w:rsidR="00C028BA" w:rsidRPr="00BE381B" w:rsidRDefault="00C028BA" w:rsidP="00C028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381B"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 w:rsidRPr="00BE381B">
        <w:rPr>
          <w:rFonts w:ascii="Times New Roman" w:hAnsi="Times New Roman" w:cs="Times New Roman"/>
          <w:sz w:val="24"/>
          <w:szCs w:val="24"/>
        </w:rPr>
        <w:t>Whitkirk</w:t>
      </w:r>
      <w:proofErr w:type="spellEnd"/>
      <w:r w:rsidRPr="00BE381B">
        <w:rPr>
          <w:rFonts w:ascii="Times New Roman" w:hAnsi="Times New Roman" w:cs="Times New Roman"/>
          <w:sz w:val="24"/>
          <w:szCs w:val="24"/>
        </w:rPr>
        <w:t>, West Riding of Yorkshire.</w:t>
      </w:r>
    </w:p>
    <w:p w14:paraId="1741F5FE" w14:textId="77777777" w:rsidR="00C028BA" w:rsidRPr="00BE381B" w:rsidRDefault="00C028BA" w:rsidP="00C02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86BCCE" w14:textId="77777777" w:rsidR="00C028BA" w:rsidRPr="00BE381B" w:rsidRDefault="00C028BA" w:rsidP="00C02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061921" w14:textId="77777777" w:rsidR="00C028BA" w:rsidRPr="00BE381B" w:rsidRDefault="00C028BA" w:rsidP="00C028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381B">
        <w:rPr>
          <w:rFonts w:ascii="Times New Roman" w:hAnsi="Times New Roman" w:cs="Times New Roman"/>
          <w:sz w:val="24"/>
          <w:szCs w:val="24"/>
        </w:rPr>
        <w:t>22 Aug.1495</w:t>
      </w:r>
      <w:r w:rsidRPr="00BE381B">
        <w:rPr>
          <w:rFonts w:ascii="Times New Roman" w:hAnsi="Times New Roman" w:cs="Times New Roman"/>
          <w:sz w:val="24"/>
          <w:szCs w:val="24"/>
        </w:rPr>
        <w:tab/>
        <w:t>He had resigned by this date, with a pension of 8 marks p.a.</w:t>
      </w:r>
    </w:p>
    <w:p w14:paraId="38FEEF37" w14:textId="77777777" w:rsidR="00C028BA" w:rsidRPr="00BE381B" w:rsidRDefault="00C028BA" w:rsidP="00C028B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BE381B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BE381B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BE381B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BE381B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BE381B">
        <w:rPr>
          <w:rFonts w:ascii="Times New Roman" w:hAnsi="Times New Roman" w:cs="Times New Roman"/>
          <w:sz w:val="24"/>
          <w:szCs w:val="24"/>
        </w:rPr>
        <w:t>, pub. The Canterbury and York Society, 1974, p.83)</w:t>
      </w:r>
    </w:p>
    <w:p w14:paraId="272BDDDC" w14:textId="77777777" w:rsidR="00C028BA" w:rsidRPr="00BE381B" w:rsidRDefault="00C028BA" w:rsidP="00C02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EB0255" w14:textId="77777777" w:rsidR="00C028BA" w:rsidRPr="00BE381B" w:rsidRDefault="00C028BA" w:rsidP="00C028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C566AC" w14:textId="77777777" w:rsidR="00C028BA" w:rsidRPr="00BE381B" w:rsidRDefault="00C028BA" w:rsidP="00C028B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381B">
        <w:rPr>
          <w:rFonts w:ascii="Times New Roman" w:hAnsi="Times New Roman" w:cs="Times New Roman"/>
          <w:sz w:val="24"/>
          <w:szCs w:val="24"/>
        </w:rPr>
        <w:t>3 September 2021</w:t>
      </w:r>
    </w:p>
    <w:p w14:paraId="794A38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1CA24" w14:textId="77777777" w:rsidR="00C028BA" w:rsidRDefault="00C028BA" w:rsidP="009139A6">
      <w:r>
        <w:separator/>
      </w:r>
    </w:p>
  </w:endnote>
  <w:endnote w:type="continuationSeparator" w:id="0">
    <w:p w14:paraId="4D3AFCA1" w14:textId="77777777" w:rsidR="00C028BA" w:rsidRDefault="00C028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53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35BA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913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24F04" w14:textId="77777777" w:rsidR="00C028BA" w:rsidRDefault="00C028BA" w:rsidP="009139A6">
      <w:r>
        <w:separator/>
      </w:r>
    </w:p>
  </w:footnote>
  <w:footnote w:type="continuationSeparator" w:id="0">
    <w:p w14:paraId="03A1629D" w14:textId="77777777" w:rsidR="00C028BA" w:rsidRDefault="00C028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F27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921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D21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8B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028B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6517A"/>
  <w15:chartTrackingRefBased/>
  <w15:docId w15:val="{584BD422-B5EA-4362-8B76-B58082E1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2021-09-23T18:35:00Z</dcterms:created>
  <dcterms:modified xsi:type="dcterms:W3CDTF">2021-09-23T18:35:00Z</dcterms:modified>
</cp:coreProperties>
</file>