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C4E8F" w14:textId="77777777" w:rsidR="00B15457" w:rsidRDefault="00B15457" w:rsidP="00B1545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AILWARD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49FE8FDA" w14:textId="77777777" w:rsidR="00B15457" w:rsidRDefault="00B15457" w:rsidP="00B1545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45E1781C" w14:textId="77777777" w:rsidR="00B15457" w:rsidRDefault="00B15457" w:rsidP="00B1545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5C9A2CF" w14:textId="77777777" w:rsidR="00B15457" w:rsidRDefault="00B15457" w:rsidP="00B15457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377DAD4" w14:textId="77777777" w:rsidR="00B15457" w:rsidRDefault="00B15457" w:rsidP="00B1545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Bristol and suburbs the moiety of the taxes of a fifteenth and a tenth which were granted to the King at the last Parliament.   (C.F.R. 1405-13 p.183)</w:t>
      </w:r>
    </w:p>
    <w:p w14:paraId="3812EC21" w14:textId="77777777" w:rsidR="00B15457" w:rsidRDefault="00B15457" w:rsidP="00B1545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8F98428" w14:textId="77777777" w:rsidR="00B15457" w:rsidRDefault="00B15457" w:rsidP="00B1545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74FC807" w14:textId="77777777" w:rsidR="00B15457" w:rsidRDefault="00B15457" w:rsidP="00B15457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2023</w:t>
      </w:r>
    </w:p>
    <w:p w14:paraId="7BDA81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BAB2" w14:textId="77777777" w:rsidR="00B15457" w:rsidRDefault="00B15457" w:rsidP="009139A6">
      <w:r>
        <w:separator/>
      </w:r>
    </w:p>
  </w:endnote>
  <w:endnote w:type="continuationSeparator" w:id="0">
    <w:p w14:paraId="44597AEE" w14:textId="77777777" w:rsidR="00B15457" w:rsidRDefault="00B154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08C0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B5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10B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AA538" w14:textId="77777777" w:rsidR="00B15457" w:rsidRDefault="00B15457" w:rsidP="009139A6">
      <w:r>
        <w:separator/>
      </w:r>
    </w:p>
  </w:footnote>
  <w:footnote w:type="continuationSeparator" w:id="0">
    <w:p w14:paraId="2C32D828" w14:textId="77777777" w:rsidR="00B15457" w:rsidRDefault="00B154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2F6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53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278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5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76A78"/>
    <w:rsid w:val="00AE65F8"/>
    <w:rsid w:val="00B15457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C85FE"/>
  <w15:chartTrackingRefBased/>
  <w15:docId w15:val="{E2D2EF01-D798-4FB9-9E77-F7BF84CB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457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2025-01-28T19:10:00Z</dcterms:created>
  <dcterms:modified xsi:type="dcterms:W3CDTF">2025-01-28T19:10:00Z</dcterms:modified>
</cp:coreProperties>
</file>