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046B6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AILLEWARD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B25A974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EE2B236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DBB130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2943BF" w14:textId="77777777" w:rsidR="0002043F" w:rsidRDefault="0002043F" w:rsidP="0002043F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618D0E6" w14:textId="77777777" w:rsidR="0002043F" w:rsidRPr="00065994" w:rsidRDefault="0002043F" w:rsidP="0002043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6112F194" w14:textId="77777777" w:rsidR="0002043F" w:rsidRPr="00065994" w:rsidRDefault="0002043F" w:rsidP="0002043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ECA956E" w14:textId="77777777" w:rsidR="0002043F" w:rsidRDefault="0002043F" w:rsidP="0002043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CD36E8F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45365F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43ACDB" w14:textId="77777777" w:rsidR="0002043F" w:rsidRDefault="0002043F" w:rsidP="000204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6133F2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E223B" w14:textId="77777777" w:rsidR="0002043F" w:rsidRDefault="0002043F" w:rsidP="009139A6">
      <w:r>
        <w:separator/>
      </w:r>
    </w:p>
  </w:endnote>
  <w:endnote w:type="continuationSeparator" w:id="0">
    <w:p w14:paraId="21023881" w14:textId="77777777" w:rsidR="0002043F" w:rsidRDefault="000204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21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6D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C8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93F15" w14:textId="77777777" w:rsidR="0002043F" w:rsidRDefault="0002043F" w:rsidP="009139A6">
      <w:r>
        <w:separator/>
      </w:r>
    </w:p>
  </w:footnote>
  <w:footnote w:type="continuationSeparator" w:id="0">
    <w:p w14:paraId="59573F52" w14:textId="77777777" w:rsidR="0002043F" w:rsidRDefault="000204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21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BE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8A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3F"/>
    <w:rsid w:val="0002043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EA040"/>
  <w15:chartTrackingRefBased/>
  <w15:docId w15:val="{AC9DF782-FFC8-4E9D-BDFF-6D14285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2023-08-14T20:15:00Z</dcterms:created>
  <dcterms:modified xsi:type="dcterms:W3CDTF">2023-08-14T20:16:00Z</dcterms:modified>
</cp:coreProperties>
</file>