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52354" w14:textId="77777777" w:rsidR="00BF65D0" w:rsidRDefault="00BF65D0" w:rsidP="00BF65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AILLESBURY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998F7D9" w14:textId="77777777" w:rsidR="00BF65D0" w:rsidRDefault="00BF65D0" w:rsidP="00BF65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7C6931B8" w14:textId="77777777" w:rsidR="00BF65D0" w:rsidRDefault="00BF65D0" w:rsidP="00BF65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AA563A4" w14:textId="77777777" w:rsidR="00BF65D0" w:rsidRDefault="00BF65D0" w:rsidP="00BF65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5EC77E6" w14:textId="77777777" w:rsidR="00BF65D0" w:rsidRDefault="00BF65D0" w:rsidP="00BF65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3BC08CEB" w14:textId="77777777" w:rsidR="00BF65D0" w:rsidRDefault="00BF65D0" w:rsidP="00BF65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64EAEF75" w14:textId="77777777" w:rsidR="00BF65D0" w:rsidRPr="00065994" w:rsidRDefault="00BF65D0" w:rsidP="00BF65D0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3F13E69" w14:textId="77777777" w:rsidR="00BF65D0" w:rsidRDefault="00BF65D0" w:rsidP="00BF65D0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8F412FD" w14:textId="77777777" w:rsidR="00BF65D0" w:rsidRDefault="00BF65D0" w:rsidP="00BF65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68973BD" w14:textId="77777777" w:rsidR="00BF65D0" w:rsidRDefault="00BF65D0" w:rsidP="00BF65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229EF01" w14:textId="77777777" w:rsidR="00BF65D0" w:rsidRDefault="00BF65D0" w:rsidP="00BF65D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27 October 2023</w:t>
      </w:r>
    </w:p>
    <w:p w14:paraId="0F33E7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2ADB7" w14:textId="77777777" w:rsidR="00BF65D0" w:rsidRDefault="00BF65D0" w:rsidP="009139A6">
      <w:r>
        <w:separator/>
      </w:r>
    </w:p>
  </w:endnote>
  <w:endnote w:type="continuationSeparator" w:id="0">
    <w:p w14:paraId="022F0B87" w14:textId="77777777" w:rsidR="00BF65D0" w:rsidRDefault="00BF65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36C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AB7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9CB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ABD50" w14:textId="77777777" w:rsidR="00BF65D0" w:rsidRDefault="00BF65D0" w:rsidP="009139A6">
      <w:r>
        <w:separator/>
      </w:r>
    </w:p>
  </w:footnote>
  <w:footnote w:type="continuationSeparator" w:id="0">
    <w:p w14:paraId="6EF5AEB1" w14:textId="77777777" w:rsidR="00BF65D0" w:rsidRDefault="00BF65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B43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23E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31A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D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F65D0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8A90F"/>
  <w15:chartTrackingRefBased/>
  <w15:docId w15:val="{7B6FA347-3179-4DB6-8617-A0EFCCAC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2023-12-23T12:08:00Z</dcterms:created>
  <dcterms:modified xsi:type="dcterms:W3CDTF">2023-12-23T12:08:00Z</dcterms:modified>
</cp:coreProperties>
</file>