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F6FE17" w14:textId="77777777" w:rsidR="009928C9" w:rsidRDefault="009928C9" w:rsidP="009928C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AILEWARD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fl.1400)</w:t>
      </w:r>
    </w:p>
    <w:p w14:paraId="2E7E91F9" w14:textId="77777777" w:rsidR="009928C9" w:rsidRDefault="009928C9" w:rsidP="009928C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8B2BA39" w14:textId="77777777" w:rsidR="009928C9" w:rsidRDefault="009928C9" w:rsidP="009928C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B9F0277" w14:textId="77777777" w:rsidR="009928C9" w:rsidRDefault="009928C9" w:rsidP="009928C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Apr.1400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held in Winchcombe, </w:t>
      </w:r>
    </w:p>
    <w:p w14:paraId="6E2E35F7" w14:textId="77777777" w:rsidR="009928C9" w:rsidRDefault="009928C9" w:rsidP="009928C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Gloucestershire, into lands of Maud de Stafford(q.v.).</w:t>
      </w:r>
    </w:p>
    <w:p w14:paraId="7DD94168" w14:textId="77777777" w:rsidR="009928C9" w:rsidRDefault="009928C9" w:rsidP="009928C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CF5330">
          <w:rPr>
            <w:rStyle w:val="Hyperlink"/>
            <w:rFonts w:ascii="Times New Roman" w:hAnsi="Times New Roman" w:cs="Times New Roman"/>
            <w:sz w:val="24"/>
            <w:szCs w:val="24"/>
          </w:rPr>
          <w:t>http://www.inquisitionspostmortem.ac.uk/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18-57)</w:t>
      </w:r>
    </w:p>
    <w:p w14:paraId="12AF3C94" w14:textId="77777777" w:rsidR="009928C9" w:rsidRDefault="009928C9" w:rsidP="009928C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7B3AEBD" w14:textId="77777777" w:rsidR="009928C9" w:rsidRDefault="009928C9" w:rsidP="009928C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343729B" w14:textId="77777777" w:rsidR="009928C9" w:rsidRPr="00757078" w:rsidRDefault="009928C9" w:rsidP="009928C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February 2022</w:t>
      </w:r>
    </w:p>
    <w:p w14:paraId="688418FC" w14:textId="7D909E5D" w:rsidR="00BA00AB" w:rsidRPr="009928C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9928C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92D258" w14:textId="77777777" w:rsidR="009928C9" w:rsidRDefault="009928C9" w:rsidP="009139A6">
      <w:r>
        <w:separator/>
      </w:r>
    </w:p>
  </w:endnote>
  <w:endnote w:type="continuationSeparator" w:id="0">
    <w:p w14:paraId="07E336E4" w14:textId="77777777" w:rsidR="009928C9" w:rsidRDefault="009928C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6E683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B84A7F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925AA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BF590F" w14:textId="77777777" w:rsidR="009928C9" w:rsidRDefault="009928C9" w:rsidP="009139A6">
      <w:r>
        <w:separator/>
      </w:r>
    </w:p>
  </w:footnote>
  <w:footnote w:type="continuationSeparator" w:id="0">
    <w:p w14:paraId="0B6FF340" w14:textId="77777777" w:rsidR="009928C9" w:rsidRDefault="009928C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6A819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E5AC9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024E2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28C9"/>
    <w:rsid w:val="000666E0"/>
    <w:rsid w:val="002510B7"/>
    <w:rsid w:val="005C130B"/>
    <w:rsid w:val="00826F5C"/>
    <w:rsid w:val="009139A6"/>
    <w:rsid w:val="009448BB"/>
    <w:rsid w:val="009928C9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1B547F"/>
  <w15:chartTrackingRefBased/>
  <w15:docId w15:val="{913C0723-0A2B-4635-BE1F-8DD5C34531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9928C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/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44</Words>
  <Characters>256</Characters>
  <Application>Microsoft Office Word</Application>
  <DocSecurity>0</DocSecurity>
  <Lines>2</Lines>
  <Paragraphs>1</Paragraphs>
  <ScaleCrop>false</ScaleCrop>
  <Company/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2022-02-21T11:29:00Z</dcterms:created>
  <dcterms:modified xsi:type="dcterms:W3CDTF">2022-02-21T11:30:00Z</dcterms:modified>
</cp:coreProperties>
</file>