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33F9A" w14:textId="77777777" w:rsidR="009C22FF" w:rsidRDefault="009C22FF" w:rsidP="009C22FF">
      <w:pPr>
        <w:pStyle w:val="NoSpacing"/>
      </w:pPr>
      <w:r>
        <w:rPr>
          <w:u w:val="single"/>
        </w:rPr>
        <w:t xml:space="preserve">Master </w:t>
      </w:r>
      <w:proofErr w:type="spellStart"/>
      <w:r>
        <w:rPr>
          <w:u w:val="single"/>
        </w:rPr>
        <w:t>Ingel</w:t>
      </w:r>
      <w:proofErr w:type="spellEnd"/>
      <w:r>
        <w:rPr>
          <w:u w:val="single"/>
        </w:rPr>
        <w:t xml:space="preserve"> AILESBY</w:t>
      </w:r>
      <w:r>
        <w:t xml:space="preserve">       (fl.1408-9)</w:t>
      </w:r>
    </w:p>
    <w:p w14:paraId="693BEE4E" w14:textId="77777777" w:rsidR="009C22FF" w:rsidRDefault="009C22FF" w:rsidP="009C22FF">
      <w:pPr>
        <w:pStyle w:val="NoSpacing"/>
      </w:pPr>
    </w:p>
    <w:p w14:paraId="3B320DBD" w14:textId="77777777" w:rsidR="009C22FF" w:rsidRDefault="009C22FF" w:rsidP="009C22FF">
      <w:pPr>
        <w:pStyle w:val="NoSpacing"/>
      </w:pPr>
    </w:p>
    <w:p w14:paraId="0A45D89D" w14:textId="77777777" w:rsidR="009C22FF" w:rsidRDefault="009C22FF" w:rsidP="009C22FF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3493C76B" w14:textId="77777777" w:rsidR="009C22FF" w:rsidRDefault="009C22FF" w:rsidP="009C22FF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2456192F" w14:textId="77777777" w:rsidR="009C22FF" w:rsidRDefault="009C22FF" w:rsidP="009C22FF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1610D43A" w14:textId="77777777" w:rsidR="009C22FF" w:rsidRDefault="009C22FF" w:rsidP="009C22FF">
      <w:pPr>
        <w:pStyle w:val="NoSpacing"/>
      </w:pPr>
    </w:p>
    <w:p w14:paraId="1EAA78BC" w14:textId="77777777" w:rsidR="009C22FF" w:rsidRDefault="009C22FF" w:rsidP="009C22FF">
      <w:pPr>
        <w:pStyle w:val="NoSpacing"/>
      </w:pPr>
    </w:p>
    <w:p w14:paraId="0CE6789A" w14:textId="77777777" w:rsidR="009C22FF" w:rsidRDefault="009C22FF" w:rsidP="009C22FF">
      <w:pPr>
        <w:pStyle w:val="NoSpacing"/>
        <w:rPr>
          <w:u w:val="single"/>
        </w:rPr>
      </w:pPr>
      <w:r>
        <w:t>3 July 2019</w:t>
      </w:r>
    </w:p>
    <w:p w14:paraId="50BB8318" w14:textId="77777777" w:rsidR="006B2F86" w:rsidRPr="00E71FC3" w:rsidRDefault="009C22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644F7" w14:textId="77777777" w:rsidR="009C22FF" w:rsidRDefault="009C22FF" w:rsidP="00E71FC3">
      <w:pPr>
        <w:spacing w:after="0" w:line="240" w:lineRule="auto"/>
      </w:pPr>
      <w:r>
        <w:separator/>
      </w:r>
    </w:p>
  </w:endnote>
  <w:endnote w:type="continuationSeparator" w:id="0">
    <w:p w14:paraId="0140A775" w14:textId="77777777" w:rsidR="009C22FF" w:rsidRDefault="009C22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0F7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11D90" w14:textId="77777777" w:rsidR="009C22FF" w:rsidRDefault="009C22FF" w:rsidP="00E71FC3">
      <w:pPr>
        <w:spacing w:after="0" w:line="240" w:lineRule="auto"/>
      </w:pPr>
      <w:r>
        <w:separator/>
      </w:r>
    </w:p>
  </w:footnote>
  <w:footnote w:type="continuationSeparator" w:id="0">
    <w:p w14:paraId="0C7511F6" w14:textId="77777777" w:rsidR="009C22FF" w:rsidRDefault="009C22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FF"/>
    <w:rsid w:val="001A7C09"/>
    <w:rsid w:val="00577BD5"/>
    <w:rsid w:val="00656CBA"/>
    <w:rsid w:val="006A1F77"/>
    <w:rsid w:val="00733BE7"/>
    <w:rsid w:val="009C22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FF6B5"/>
  <w15:chartTrackingRefBased/>
  <w15:docId w15:val="{03293B05-44BE-455B-AE59-02FA791B2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2019-07-11T18:48:00Z</dcterms:created>
  <dcterms:modified xsi:type="dcterms:W3CDTF">2019-07-11T18:50:00Z</dcterms:modified>
</cp:coreProperties>
</file>